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069A77" w14:textId="77777777" w:rsidR="006E197D" w:rsidRDefault="00BA7D9B" w:rsidP="006A00E8">
      <w:pPr>
        <w:pStyle w:val="Heading1"/>
      </w:pPr>
      <w:r w:rsidRPr="006E197D">
        <w:t>A</w:t>
      </w:r>
      <w:r w:rsidR="006A00E8">
        <w:t>genda</w:t>
      </w:r>
    </w:p>
    <w:p w14:paraId="1F609DC6" w14:textId="77777777" w:rsidR="009D76EC" w:rsidRPr="006E197D" w:rsidRDefault="00BA7D9B" w:rsidP="006A00E8">
      <w:pPr>
        <w:pStyle w:val="Heading2"/>
        <w:ind w:left="720"/>
      </w:pPr>
      <w:bookmarkStart w:id="0" w:name="_Hlk19621852"/>
      <w:r>
        <w:t xml:space="preserve">Nov </w:t>
      </w:r>
      <w:r w:rsidR="004B1C7D">
        <w:t>5</w:t>
      </w:r>
      <w:r>
        <w:t xml:space="preserve">, </w:t>
      </w:r>
      <w:r w:rsidR="005C6400">
        <w:t>20</w:t>
      </w:r>
      <w:r w:rsidR="2FB711CA">
        <w:t>2</w:t>
      </w:r>
      <w:r w:rsidR="004B1C7D">
        <w:t>6</w:t>
      </w:r>
      <w:r>
        <w:t xml:space="preserve"> | </w:t>
      </w:r>
      <w:r w:rsidR="000A4796">
        <w:t>9:</w:t>
      </w:r>
      <w:r w:rsidR="00436AA4">
        <w:t>55</w:t>
      </w:r>
      <w:r w:rsidR="008E6EF5">
        <w:t xml:space="preserve"> am</w:t>
      </w:r>
      <w:r w:rsidR="003F0585">
        <w:t xml:space="preserve"> </w:t>
      </w:r>
      <w:r w:rsidR="008E6EF5">
        <w:t>–</w:t>
      </w:r>
      <w:r w:rsidR="003F0585">
        <w:t xml:space="preserve"> </w:t>
      </w:r>
      <w:r w:rsidR="00AF7A96">
        <w:t>1</w:t>
      </w:r>
      <w:r w:rsidR="00863F6B">
        <w:t>2</w:t>
      </w:r>
      <w:r w:rsidR="00862829">
        <w:t>:</w:t>
      </w:r>
      <w:r w:rsidR="00B6139E">
        <w:t>0</w:t>
      </w:r>
      <w:r w:rsidR="0079012A">
        <w:t>0</w:t>
      </w:r>
      <w:r w:rsidR="008E6EF5">
        <w:t xml:space="preserve"> pm</w:t>
      </w:r>
    </w:p>
    <w:p w14:paraId="589186E6" w14:textId="77777777" w:rsidR="00467814" w:rsidRDefault="00435A7B" w:rsidP="0FBB6212">
      <w:pPr>
        <w:pStyle w:val="Heading2"/>
        <w:spacing w:before="0" w:line="240" w:lineRule="auto"/>
        <w:ind w:left="720"/>
      </w:pPr>
      <w:hyperlink r:id="rId11" w:history="1">
        <w:r w:rsidRPr="009F2A69">
          <w:rPr>
            <w:rStyle w:val="Hyperlink"/>
          </w:rPr>
          <w:t>Teams Virtual Link</w:t>
        </w:r>
      </w:hyperlink>
    </w:p>
    <w:p w14:paraId="61F11AD1" w14:textId="77777777" w:rsidR="00604FBD" w:rsidRPr="006A00E8" w:rsidRDefault="00BA7D9B" w:rsidP="006A00E8">
      <w:pPr>
        <w:pStyle w:val="Heading1"/>
      </w:pPr>
      <w:r w:rsidRPr="006A00E8">
        <w:t>Board Members</w:t>
      </w:r>
    </w:p>
    <w:p w14:paraId="799EA807" w14:textId="77777777" w:rsidR="004A719D" w:rsidRPr="006A00E8" w:rsidRDefault="00BA7D9B" w:rsidP="006A00E8">
      <w:pPr>
        <w:pStyle w:val="Heading2"/>
        <w:ind w:left="720"/>
      </w:pPr>
      <w:r w:rsidRPr="008104D8">
        <w:t>Brian J. Lauber</w:t>
      </w:r>
      <w:r w:rsidR="00E6614F">
        <w:t>, President |</w:t>
      </w:r>
      <w:r w:rsidR="006E65A8">
        <w:t>Standish Stewart</w:t>
      </w:r>
      <w:r w:rsidR="00A505A7">
        <w:t xml:space="preserve">, </w:t>
      </w:r>
      <w:r w:rsidR="002D267E">
        <w:t>Vice</w:t>
      </w:r>
      <w:r w:rsidR="00A505A7">
        <w:t xml:space="preserve"> President</w:t>
      </w:r>
      <w:r w:rsidR="002D267E">
        <w:t xml:space="preserve"> | </w:t>
      </w:r>
      <w:r>
        <w:t>Rick Penny,</w:t>
      </w:r>
      <w:r w:rsidRPr="00827628">
        <w:t xml:space="preserve"> </w:t>
      </w:r>
      <w:r w:rsidR="002D267E">
        <w:t>Past President</w:t>
      </w:r>
    </w:p>
    <w:p w14:paraId="56A10828" w14:textId="77777777" w:rsidR="00604FBD" w:rsidRDefault="00BA7D9B" w:rsidP="006A00E8">
      <w:pPr>
        <w:pStyle w:val="Heading2"/>
        <w:ind w:left="720"/>
      </w:pPr>
      <w:r w:rsidRPr="006A00E8">
        <w:t>Scott McCollum</w:t>
      </w:r>
      <w:r w:rsidR="008E6EF5" w:rsidRPr="006A00E8">
        <w:t>, Treasurer</w:t>
      </w:r>
      <w:r w:rsidR="007D57CE" w:rsidRPr="006A00E8">
        <w:t xml:space="preserve"> | </w:t>
      </w:r>
      <w:r w:rsidR="00EE6652" w:rsidRPr="00EE6652">
        <w:t>Jennifer Anderson</w:t>
      </w:r>
      <w:r w:rsidR="008E6EF5" w:rsidRPr="006A00E8">
        <w:t>, Secretary</w:t>
      </w:r>
    </w:p>
    <w:tbl>
      <w:tblPr>
        <w:tblStyle w:val="GridTable5Dark-Accent2"/>
        <w:tblW w:w="10525" w:type="dxa"/>
        <w:tblLook w:val="04A0" w:firstRow="1" w:lastRow="0" w:firstColumn="1" w:lastColumn="0" w:noHBand="0" w:noVBand="1"/>
      </w:tblPr>
      <w:tblGrid>
        <w:gridCol w:w="1873"/>
        <w:gridCol w:w="5322"/>
        <w:gridCol w:w="3330"/>
      </w:tblGrid>
      <w:tr w:rsidR="00A07D12" w14:paraId="3253D196" w14:textId="77777777" w:rsidTr="00A07D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7AC2CADB" w14:textId="77777777" w:rsidR="0046245D" w:rsidRPr="00401A6D" w:rsidRDefault="00BA7D9B" w:rsidP="000D05CE">
            <w:pPr>
              <w:spacing w:after="100"/>
            </w:pPr>
            <w:r w:rsidRPr="00401A6D">
              <w:t>Time</w:t>
            </w:r>
          </w:p>
        </w:tc>
        <w:tc>
          <w:tcPr>
            <w:tcW w:w="5322" w:type="dxa"/>
          </w:tcPr>
          <w:p w14:paraId="1DED3C15" w14:textId="77777777" w:rsidR="0046245D" w:rsidRPr="00401A6D" w:rsidRDefault="00BA7D9B" w:rsidP="000D05CE">
            <w:pPr>
              <w:spacing w:after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01A6D">
              <w:t>Agenda Item</w:t>
            </w:r>
          </w:p>
        </w:tc>
        <w:tc>
          <w:tcPr>
            <w:tcW w:w="3330" w:type="dxa"/>
          </w:tcPr>
          <w:p w14:paraId="3126A34F" w14:textId="77777777" w:rsidR="0046245D" w:rsidRPr="00401A6D" w:rsidRDefault="00BA7D9B" w:rsidP="000D05CE">
            <w:pPr>
              <w:spacing w:after="10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401A6D">
              <w:t>Presenters/Facilitators</w:t>
            </w:r>
          </w:p>
        </w:tc>
      </w:tr>
      <w:tr w:rsidR="00A07D12" w14:paraId="09265D40" w14:textId="77777777" w:rsidTr="00A07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549C30B2" w14:textId="77777777" w:rsidR="00262083" w:rsidRPr="006A00E8" w:rsidRDefault="00BA7D9B" w:rsidP="000D05CE">
            <w:pPr>
              <w:spacing w:after="100"/>
            </w:pPr>
            <w:bookmarkStart w:id="1" w:name="_Hlk98157086"/>
            <w:bookmarkEnd w:id="0"/>
            <w:r>
              <w:t>9:</w:t>
            </w:r>
            <w:r w:rsidR="00E15347">
              <w:t>30</w:t>
            </w:r>
            <w:r>
              <w:t xml:space="preserve"> am</w:t>
            </w:r>
          </w:p>
        </w:tc>
        <w:tc>
          <w:tcPr>
            <w:tcW w:w="5322" w:type="dxa"/>
          </w:tcPr>
          <w:p w14:paraId="07050844" w14:textId="77777777" w:rsidR="00262083" w:rsidRPr="006A00E8" w:rsidRDefault="00BA7D9B" w:rsidP="00C557C9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Arrival</w:t>
            </w:r>
            <w:r w:rsidR="00C0189B">
              <w:t xml:space="preserve"> </w:t>
            </w:r>
            <w:r w:rsidR="00C557C9">
              <w:t xml:space="preserve">/ </w:t>
            </w:r>
            <w:r w:rsidR="00C557C9" w:rsidRPr="00C557C9">
              <w:t>OARnet will be providing breakfast</w:t>
            </w:r>
          </w:p>
        </w:tc>
        <w:tc>
          <w:tcPr>
            <w:tcW w:w="3330" w:type="dxa"/>
          </w:tcPr>
          <w:p w14:paraId="671AC5E2" w14:textId="77777777" w:rsidR="00262083" w:rsidRPr="006A00E8" w:rsidRDefault="00262083" w:rsidP="000D05CE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7D12" w14:paraId="32D2CF73" w14:textId="77777777" w:rsidTr="00A07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1FD4142D" w14:textId="77777777" w:rsidR="00262083" w:rsidRDefault="00BA7D9B" w:rsidP="00AE2BD0">
            <w:pPr>
              <w:spacing w:after="100"/>
            </w:pPr>
            <w:r>
              <w:t>9</w:t>
            </w:r>
            <w:r w:rsidR="008C56D4">
              <w:t>:</w:t>
            </w:r>
            <w:r>
              <w:t xml:space="preserve">55 – </w:t>
            </w:r>
            <w:r w:rsidR="008C56D4">
              <w:t>10</w:t>
            </w:r>
            <w:r>
              <w:t>:</w:t>
            </w:r>
            <w:r w:rsidR="008C56D4">
              <w:t>0</w:t>
            </w:r>
            <w:r>
              <w:t>0 am</w:t>
            </w:r>
          </w:p>
        </w:tc>
        <w:tc>
          <w:tcPr>
            <w:tcW w:w="5322" w:type="dxa"/>
          </w:tcPr>
          <w:p w14:paraId="2616D778" w14:textId="77777777" w:rsidR="00262083" w:rsidRDefault="00BA7D9B" w:rsidP="00AE2BD0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Welcome and Treasure</w:t>
            </w:r>
            <w:r w:rsidR="00E22DC6">
              <w:t>r</w:t>
            </w:r>
            <w:r>
              <w:t>’s Report</w:t>
            </w:r>
          </w:p>
        </w:tc>
        <w:tc>
          <w:tcPr>
            <w:tcW w:w="3330" w:type="dxa"/>
          </w:tcPr>
          <w:p w14:paraId="5554D742" w14:textId="77777777" w:rsidR="00262083" w:rsidRDefault="00BA7D9B" w:rsidP="00AE2BD0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Brian</w:t>
            </w:r>
            <w:r w:rsidR="008C56D4">
              <w:t xml:space="preserve"> / Scott</w:t>
            </w:r>
          </w:p>
        </w:tc>
      </w:tr>
      <w:tr w:rsidR="00A07D12" w14:paraId="51CA3F34" w14:textId="77777777" w:rsidTr="00A07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5C6D4BC3" w14:textId="77777777" w:rsidR="006674FF" w:rsidRDefault="00BA7D9B" w:rsidP="00D02F1E">
            <w:pPr>
              <w:spacing w:after="100"/>
            </w:pPr>
            <w:r>
              <w:t>10:</w:t>
            </w:r>
            <w:r w:rsidR="00C85B9A">
              <w:t>0</w:t>
            </w:r>
            <w:r w:rsidR="00DA2736">
              <w:t>0</w:t>
            </w:r>
            <w:r w:rsidR="008C56D4">
              <w:t xml:space="preserve"> – 10:30</w:t>
            </w:r>
            <w:r>
              <w:t xml:space="preserve"> am</w:t>
            </w:r>
          </w:p>
        </w:tc>
        <w:tc>
          <w:tcPr>
            <w:tcW w:w="5322" w:type="dxa"/>
          </w:tcPr>
          <w:p w14:paraId="680061A3" w14:textId="77777777" w:rsidR="006674FF" w:rsidRDefault="00BA7D9B" w:rsidP="004C78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Security / House Bill 96</w:t>
            </w:r>
          </w:p>
        </w:tc>
        <w:tc>
          <w:tcPr>
            <w:tcW w:w="3330" w:type="dxa"/>
          </w:tcPr>
          <w:p w14:paraId="71AE9655" w14:textId="77777777" w:rsidR="006674FF" w:rsidRDefault="006674FF" w:rsidP="00D02F1E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7D12" w14:paraId="1C7AE38C" w14:textId="77777777" w:rsidTr="00A07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56E77F56" w14:textId="77777777" w:rsidR="00F341FD" w:rsidRDefault="00BA7D9B" w:rsidP="000D05CE">
            <w:pPr>
              <w:spacing w:after="100"/>
            </w:pPr>
            <w:r>
              <w:t>10:30 – 11:00 am</w:t>
            </w:r>
          </w:p>
        </w:tc>
        <w:tc>
          <w:tcPr>
            <w:tcW w:w="5322" w:type="dxa"/>
          </w:tcPr>
          <w:p w14:paraId="0A0CF118" w14:textId="77777777" w:rsidR="00F341FD" w:rsidRDefault="00BA7D9B" w:rsidP="004C78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ERP Modernization</w:t>
            </w:r>
          </w:p>
        </w:tc>
        <w:tc>
          <w:tcPr>
            <w:tcW w:w="3330" w:type="dxa"/>
          </w:tcPr>
          <w:p w14:paraId="2D89D9F2" w14:textId="77777777" w:rsidR="00F341FD" w:rsidRDefault="00F341FD" w:rsidP="000D05CE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7D12" w14:paraId="67755D5B" w14:textId="77777777" w:rsidTr="00A07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3178220A" w14:textId="77777777" w:rsidR="0023716B" w:rsidRDefault="00BA7D9B" w:rsidP="00B5693A">
            <w:pPr>
              <w:spacing w:after="100"/>
            </w:pPr>
            <w:r>
              <w:t>11:00 – 11:</w:t>
            </w:r>
            <w:r w:rsidR="008034D8">
              <w:t>45</w:t>
            </w:r>
            <w:r w:rsidR="00C746E6">
              <w:t xml:space="preserve"> am</w:t>
            </w:r>
          </w:p>
        </w:tc>
        <w:tc>
          <w:tcPr>
            <w:tcW w:w="5322" w:type="dxa"/>
          </w:tcPr>
          <w:p w14:paraId="68BEAB9A" w14:textId="77777777" w:rsidR="0023716B" w:rsidRDefault="00BA7D9B" w:rsidP="00B5693A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AI (Executive Training, Governance, Contract Language)</w:t>
            </w:r>
          </w:p>
        </w:tc>
        <w:tc>
          <w:tcPr>
            <w:tcW w:w="3330" w:type="dxa"/>
          </w:tcPr>
          <w:p w14:paraId="75CA2835" w14:textId="77777777" w:rsidR="0023716B" w:rsidRDefault="0023716B" w:rsidP="00B5693A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A07D12" w14:paraId="069F0ED9" w14:textId="77777777" w:rsidTr="00A07D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1C8B5FAD" w14:textId="77777777" w:rsidR="00763BC5" w:rsidRDefault="00BA7D9B" w:rsidP="005E491C">
            <w:pPr>
              <w:spacing w:after="100"/>
            </w:pPr>
            <w:r>
              <w:t>11:</w:t>
            </w:r>
            <w:r w:rsidR="008034D8">
              <w:t>45</w:t>
            </w:r>
            <w:r>
              <w:t xml:space="preserve"> – 12:</w:t>
            </w:r>
            <w:r w:rsidR="00C746E6">
              <w:t>00 pm</w:t>
            </w:r>
          </w:p>
        </w:tc>
        <w:tc>
          <w:tcPr>
            <w:tcW w:w="5322" w:type="dxa"/>
          </w:tcPr>
          <w:p w14:paraId="29E22DBD" w14:textId="77777777" w:rsidR="00763BC5" w:rsidRDefault="00BA7D9B" w:rsidP="005E491C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Open Discussion</w:t>
            </w:r>
          </w:p>
        </w:tc>
        <w:tc>
          <w:tcPr>
            <w:tcW w:w="3330" w:type="dxa"/>
          </w:tcPr>
          <w:p w14:paraId="650186D9" w14:textId="77777777" w:rsidR="00763BC5" w:rsidRDefault="00763BC5" w:rsidP="005E491C">
            <w:pPr>
              <w:spacing w:after="1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A07D12" w14:paraId="51FF40D2" w14:textId="77777777" w:rsidTr="00A07D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73" w:type="dxa"/>
          </w:tcPr>
          <w:p w14:paraId="1F095068" w14:textId="77777777" w:rsidR="00D31971" w:rsidRDefault="00BA7D9B" w:rsidP="000D05CE">
            <w:pPr>
              <w:spacing w:after="100"/>
            </w:pPr>
            <w:r>
              <w:t>12:</w:t>
            </w:r>
            <w:r w:rsidR="008C56D4">
              <w:t>00</w:t>
            </w:r>
            <w:r w:rsidR="0011697E">
              <w:t xml:space="preserve"> pm</w:t>
            </w:r>
          </w:p>
        </w:tc>
        <w:tc>
          <w:tcPr>
            <w:tcW w:w="5322" w:type="dxa"/>
          </w:tcPr>
          <w:p w14:paraId="435E7AC0" w14:textId="77777777" w:rsidR="00D31971" w:rsidRDefault="00BA7D9B" w:rsidP="000D05CE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Adjourn</w:t>
            </w:r>
            <w:r w:rsidR="00C557C9">
              <w:t xml:space="preserve"> / </w:t>
            </w:r>
            <w:r w:rsidR="00C557C9" w:rsidRPr="00C557C9">
              <w:t xml:space="preserve">OARnet will be providing </w:t>
            </w:r>
            <w:r w:rsidR="00C557C9">
              <w:t>lunch</w:t>
            </w:r>
          </w:p>
        </w:tc>
        <w:tc>
          <w:tcPr>
            <w:tcW w:w="3330" w:type="dxa"/>
          </w:tcPr>
          <w:p w14:paraId="1A97F0D8" w14:textId="77777777" w:rsidR="00D31971" w:rsidRDefault="00D31971" w:rsidP="000D05CE">
            <w:pPr>
              <w:spacing w:after="1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bookmarkEnd w:id="1"/>
    </w:tbl>
    <w:p w14:paraId="48669487" w14:textId="77777777" w:rsidR="00844261" w:rsidRDefault="00844261" w:rsidP="001D0738"/>
    <w:sectPr w:rsidR="00844261" w:rsidSect="00BF33E3"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83EDA" w14:textId="77777777" w:rsidR="00BA7D9B" w:rsidRDefault="00BA7D9B">
      <w:pPr>
        <w:spacing w:before="0" w:after="0" w:line="240" w:lineRule="auto"/>
      </w:pPr>
      <w:r>
        <w:separator/>
      </w:r>
    </w:p>
  </w:endnote>
  <w:endnote w:type="continuationSeparator" w:id="0">
    <w:p w14:paraId="3CE446CC" w14:textId="77777777" w:rsidR="00BA7D9B" w:rsidRDefault="00BA7D9B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9FDC6" w14:textId="77777777" w:rsidR="00A667BA" w:rsidRDefault="00BA7D9B" w:rsidP="00A667BA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FE7083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886C28" w14:textId="77777777" w:rsidR="006E197D" w:rsidRPr="00FA60F9" w:rsidRDefault="006E197D">
    <w:pPr>
      <w:pStyle w:val="Footer"/>
      <w:rPr>
        <w:color w:val="0070C0"/>
      </w:rPr>
    </w:pPr>
    <w:hyperlink r:id="rId1" w:history="1">
      <w:r w:rsidRPr="00FA60F9">
        <w:rPr>
          <w:rStyle w:val="Hyperlink"/>
          <w:color w:val="0070C0"/>
        </w:rPr>
        <w:t>http://www.otctc.org/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D3F84" w14:textId="77777777" w:rsidR="00BA7D9B" w:rsidRDefault="00BA7D9B">
      <w:pPr>
        <w:spacing w:before="0" w:after="0" w:line="240" w:lineRule="auto"/>
      </w:pPr>
      <w:r>
        <w:separator/>
      </w:r>
    </w:p>
  </w:footnote>
  <w:footnote w:type="continuationSeparator" w:id="0">
    <w:p w14:paraId="5D557C22" w14:textId="77777777" w:rsidR="00BA7D9B" w:rsidRDefault="00BA7D9B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DB6E1" w14:textId="77777777" w:rsidR="00413C3A" w:rsidRPr="006E197D" w:rsidRDefault="00BA7D9B" w:rsidP="006E197D">
    <w:pPr>
      <w:pStyle w:val="Header"/>
      <w:jc w:val="center"/>
      <w:rPr>
        <w:b/>
        <w:caps/>
        <w:color w:val="487B77" w:themeColor="accent6" w:themeShade="BF"/>
        <w:sz w:val="48"/>
        <w:szCs w:val="48"/>
        <w14:shadow w14:blurRad="50800" w14:dist="38100" w14:dir="10800000" w14:sx="100000" w14:sy="100000" w14:kx="0" w14:ky="0" w14:algn="r">
          <w14:srgbClr w14:val="000000">
            <w14:alpha w14:val="60000"/>
          </w14:srgbClr>
        </w14:shadow>
        <w14:textOutline w14:w="9525" w14:cap="flat" w14:cmpd="sng" w14:algn="ctr">
          <w14:solidFill>
            <w14:schemeClr w14:val="accent6">
              <w14:lumMod w14:val="50000"/>
            </w14:schemeClr>
          </w14:solidFill>
          <w14:prstDash w14:val="solid"/>
          <w14:round/>
        </w14:textOutline>
      </w:rPr>
    </w:pPr>
    <w:r>
      <w:rPr>
        <w:noProof/>
        <w:lang w:eastAsia="en-US"/>
      </w:rPr>
      <w:drawing>
        <wp:inline distT="0" distB="0" distL="0" distR="0" wp14:anchorId="5A3E37BF" wp14:editId="1FED8D54">
          <wp:extent cx="5591175" cy="726440"/>
          <wp:effectExtent l="0" t="0" r="9525" b="0"/>
          <wp:docPr id="2" name="Picture 2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03" r="4327"/>
                  <a:stretch>
                    <a:fillRect/>
                  </a:stretch>
                </pic:blipFill>
                <pic:spPr bwMode="auto">
                  <a:xfrm>
                    <a:off x="0" y="0"/>
                    <a:ext cx="5591175" cy="7264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71A2A6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B816B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6724E8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CC5BD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8AAC0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0DEA43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2605590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58582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43886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CFCF1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34415"/>
    <w:multiLevelType w:val="hybridMultilevel"/>
    <w:tmpl w:val="A350C112"/>
    <w:lvl w:ilvl="0" w:tplc="04826D3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872C4C7C" w:tentative="1">
      <w:start w:val="1"/>
      <w:numFmt w:val="lowerLetter"/>
      <w:lvlText w:val="%2."/>
      <w:lvlJc w:val="left"/>
      <w:pPr>
        <w:ind w:left="1440" w:hanging="360"/>
      </w:pPr>
    </w:lvl>
    <w:lvl w:ilvl="2" w:tplc="A2F08156" w:tentative="1">
      <w:start w:val="1"/>
      <w:numFmt w:val="lowerRoman"/>
      <w:lvlText w:val="%3."/>
      <w:lvlJc w:val="right"/>
      <w:pPr>
        <w:ind w:left="2160" w:hanging="180"/>
      </w:pPr>
    </w:lvl>
    <w:lvl w:ilvl="3" w:tplc="6596CA0A" w:tentative="1">
      <w:start w:val="1"/>
      <w:numFmt w:val="decimal"/>
      <w:lvlText w:val="%4."/>
      <w:lvlJc w:val="left"/>
      <w:pPr>
        <w:ind w:left="2880" w:hanging="360"/>
      </w:pPr>
    </w:lvl>
    <w:lvl w:ilvl="4" w:tplc="7318F3E2" w:tentative="1">
      <w:start w:val="1"/>
      <w:numFmt w:val="lowerLetter"/>
      <w:lvlText w:val="%5."/>
      <w:lvlJc w:val="left"/>
      <w:pPr>
        <w:ind w:left="3600" w:hanging="360"/>
      </w:pPr>
    </w:lvl>
    <w:lvl w:ilvl="5" w:tplc="E7C89D76" w:tentative="1">
      <w:start w:val="1"/>
      <w:numFmt w:val="lowerRoman"/>
      <w:lvlText w:val="%6."/>
      <w:lvlJc w:val="right"/>
      <w:pPr>
        <w:ind w:left="4320" w:hanging="180"/>
      </w:pPr>
    </w:lvl>
    <w:lvl w:ilvl="6" w:tplc="3806CA0E" w:tentative="1">
      <w:start w:val="1"/>
      <w:numFmt w:val="decimal"/>
      <w:lvlText w:val="%7."/>
      <w:lvlJc w:val="left"/>
      <w:pPr>
        <w:ind w:left="5040" w:hanging="360"/>
      </w:pPr>
    </w:lvl>
    <w:lvl w:ilvl="7" w:tplc="223E0060" w:tentative="1">
      <w:start w:val="1"/>
      <w:numFmt w:val="lowerLetter"/>
      <w:lvlText w:val="%8."/>
      <w:lvlJc w:val="left"/>
      <w:pPr>
        <w:ind w:left="5760" w:hanging="360"/>
      </w:pPr>
    </w:lvl>
    <w:lvl w:ilvl="8" w:tplc="A35C9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226E4A"/>
    <w:multiLevelType w:val="hybridMultilevel"/>
    <w:tmpl w:val="C082E68A"/>
    <w:lvl w:ilvl="0" w:tplc="E9F26B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D52F5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CA69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5E3D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434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38A73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0FE17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F82B73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40E417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4F5D42"/>
    <w:multiLevelType w:val="hybridMultilevel"/>
    <w:tmpl w:val="D2B639FE"/>
    <w:lvl w:ilvl="0" w:tplc="EB1656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098684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96B9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BBE69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466C3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8E68D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EA03F1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004C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C2867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A20427"/>
    <w:multiLevelType w:val="hybridMultilevel"/>
    <w:tmpl w:val="E0FCC89C"/>
    <w:lvl w:ilvl="0" w:tplc="30C2F9F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C853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66061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180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AC222E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38CC8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4CA8AB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F62BD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9EE6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E410C20"/>
    <w:multiLevelType w:val="hybridMultilevel"/>
    <w:tmpl w:val="C2B08EB8"/>
    <w:lvl w:ilvl="0" w:tplc="0AFCE8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004F7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B60B9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70AE0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A8723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75E56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30413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4684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2CC9E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40F2C5B"/>
    <w:multiLevelType w:val="hybridMultilevel"/>
    <w:tmpl w:val="A45C0A64"/>
    <w:lvl w:ilvl="0" w:tplc="DB4EB748">
      <w:start w:val="1"/>
      <w:numFmt w:val="upperLetter"/>
      <w:lvlText w:val="%1."/>
      <w:lvlJc w:val="left"/>
      <w:pPr>
        <w:ind w:left="720" w:hanging="360"/>
      </w:pPr>
    </w:lvl>
    <w:lvl w:ilvl="1" w:tplc="BC3CF9BA" w:tentative="1">
      <w:start w:val="1"/>
      <w:numFmt w:val="lowerLetter"/>
      <w:lvlText w:val="%2."/>
      <w:lvlJc w:val="left"/>
      <w:pPr>
        <w:ind w:left="1440" w:hanging="360"/>
      </w:pPr>
    </w:lvl>
    <w:lvl w:ilvl="2" w:tplc="12640A34" w:tentative="1">
      <w:start w:val="1"/>
      <w:numFmt w:val="lowerRoman"/>
      <w:lvlText w:val="%3."/>
      <w:lvlJc w:val="right"/>
      <w:pPr>
        <w:ind w:left="2160" w:hanging="180"/>
      </w:pPr>
    </w:lvl>
    <w:lvl w:ilvl="3" w:tplc="D2C69F74" w:tentative="1">
      <w:start w:val="1"/>
      <w:numFmt w:val="decimal"/>
      <w:lvlText w:val="%4."/>
      <w:lvlJc w:val="left"/>
      <w:pPr>
        <w:ind w:left="2880" w:hanging="360"/>
      </w:pPr>
    </w:lvl>
    <w:lvl w:ilvl="4" w:tplc="913EA402" w:tentative="1">
      <w:start w:val="1"/>
      <w:numFmt w:val="lowerLetter"/>
      <w:lvlText w:val="%5."/>
      <w:lvlJc w:val="left"/>
      <w:pPr>
        <w:ind w:left="3600" w:hanging="360"/>
      </w:pPr>
    </w:lvl>
    <w:lvl w:ilvl="5" w:tplc="89864B4A" w:tentative="1">
      <w:start w:val="1"/>
      <w:numFmt w:val="lowerRoman"/>
      <w:lvlText w:val="%6."/>
      <w:lvlJc w:val="right"/>
      <w:pPr>
        <w:ind w:left="4320" w:hanging="180"/>
      </w:pPr>
    </w:lvl>
    <w:lvl w:ilvl="6" w:tplc="A3EAB15E" w:tentative="1">
      <w:start w:val="1"/>
      <w:numFmt w:val="decimal"/>
      <w:lvlText w:val="%7."/>
      <w:lvlJc w:val="left"/>
      <w:pPr>
        <w:ind w:left="5040" w:hanging="360"/>
      </w:pPr>
    </w:lvl>
    <w:lvl w:ilvl="7" w:tplc="DB4ECB7A" w:tentative="1">
      <w:start w:val="1"/>
      <w:numFmt w:val="lowerLetter"/>
      <w:lvlText w:val="%8."/>
      <w:lvlJc w:val="left"/>
      <w:pPr>
        <w:ind w:left="5760" w:hanging="360"/>
      </w:pPr>
    </w:lvl>
    <w:lvl w:ilvl="8" w:tplc="9E3A9DA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A5736AB"/>
    <w:multiLevelType w:val="hybridMultilevel"/>
    <w:tmpl w:val="1C26348C"/>
    <w:lvl w:ilvl="0" w:tplc="F56CC6D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8A4DE78" w:tentative="1">
      <w:start w:val="1"/>
      <w:numFmt w:val="lowerLetter"/>
      <w:lvlText w:val="%2."/>
      <w:lvlJc w:val="left"/>
      <w:pPr>
        <w:ind w:left="1440" w:hanging="360"/>
      </w:pPr>
    </w:lvl>
    <w:lvl w:ilvl="2" w:tplc="5B6EFECC" w:tentative="1">
      <w:start w:val="1"/>
      <w:numFmt w:val="lowerRoman"/>
      <w:lvlText w:val="%3."/>
      <w:lvlJc w:val="right"/>
      <w:pPr>
        <w:ind w:left="2160" w:hanging="180"/>
      </w:pPr>
    </w:lvl>
    <w:lvl w:ilvl="3" w:tplc="93CA58D8" w:tentative="1">
      <w:start w:val="1"/>
      <w:numFmt w:val="decimal"/>
      <w:lvlText w:val="%4."/>
      <w:lvlJc w:val="left"/>
      <w:pPr>
        <w:ind w:left="2880" w:hanging="360"/>
      </w:pPr>
    </w:lvl>
    <w:lvl w:ilvl="4" w:tplc="ED068ABE" w:tentative="1">
      <w:start w:val="1"/>
      <w:numFmt w:val="lowerLetter"/>
      <w:lvlText w:val="%5."/>
      <w:lvlJc w:val="left"/>
      <w:pPr>
        <w:ind w:left="3600" w:hanging="360"/>
      </w:pPr>
    </w:lvl>
    <w:lvl w:ilvl="5" w:tplc="051408CC" w:tentative="1">
      <w:start w:val="1"/>
      <w:numFmt w:val="lowerRoman"/>
      <w:lvlText w:val="%6."/>
      <w:lvlJc w:val="right"/>
      <w:pPr>
        <w:ind w:left="4320" w:hanging="180"/>
      </w:pPr>
    </w:lvl>
    <w:lvl w:ilvl="6" w:tplc="D1E85642" w:tentative="1">
      <w:start w:val="1"/>
      <w:numFmt w:val="decimal"/>
      <w:lvlText w:val="%7."/>
      <w:lvlJc w:val="left"/>
      <w:pPr>
        <w:ind w:left="5040" w:hanging="360"/>
      </w:pPr>
    </w:lvl>
    <w:lvl w:ilvl="7" w:tplc="7DB871B2" w:tentative="1">
      <w:start w:val="1"/>
      <w:numFmt w:val="lowerLetter"/>
      <w:lvlText w:val="%8."/>
      <w:lvlJc w:val="left"/>
      <w:pPr>
        <w:ind w:left="5760" w:hanging="360"/>
      </w:pPr>
    </w:lvl>
    <w:lvl w:ilvl="8" w:tplc="4C76A01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C1D48CA"/>
    <w:multiLevelType w:val="hybridMultilevel"/>
    <w:tmpl w:val="5D7CFAFE"/>
    <w:lvl w:ilvl="0" w:tplc="B97077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CCC60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BF28C0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BEA3B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36EEE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026D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9CF40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5605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1871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7D146EA"/>
    <w:multiLevelType w:val="hybridMultilevel"/>
    <w:tmpl w:val="89947602"/>
    <w:lvl w:ilvl="0" w:tplc="043485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08B6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A421E3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26E72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C8A56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548B66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9D668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4CFB9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F5AC68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8D1D47"/>
    <w:multiLevelType w:val="hybridMultilevel"/>
    <w:tmpl w:val="DEC82D64"/>
    <w:lvl w:ilvl="0" w:tplc="05D2834C">
      <w:start w:val="1"/>
      <w:numFmt w:val="decimal"/>
      <w:lvlText w:val="%1."/>
      <w:lvlJc w:val="left"/>
      <w:pPr>
        <w:ind w:left="720" w:hanging="360"/>
      </w:pPr>
    </w:lvl>
    <w:lvl w:ilvl="1" w:tplc="6A281C1E" w:tentative="1">
      <w:start w:val="1"/>
      <w:numFmt w:val="lowerLetter"/>
      <w:lvlText w:val="%2."/>
      <w:lvlJc w:val="left"/>
      <w:pPr>
        <w:ind w:left="1440" w:hanging="360"/>
      </w:pPr>
    </w:lvl>
    <w:lvl w:ilvl="2" w:tplc="1E761204" w:tentative="1">
      <w:start w:val="1"/>
      <w:numFmt w:val="lowerRoman"/>
      <w:lvlText w:val="%3."/>
      <w:lvlJc w:val="right"/>
      <w:pPr>
        <w:ind w:left="2160" w:hanging="180"/>
      </w:pPr>
    </w:lvl>
    <w:lvl w:ilvl="3" w:tplc="61F21E66" w:tentative="1">
      <w:start w:val="1"/>
      <w:numFmt w:val="decimal"/>
      <w:lvlText w:val="%4."/>
      <w:lvlJc w:val="left"/>
      <w:pPr>
        <w:ind w:left="2880" w:hanging="360"/>
      </w:pPr>
    </w:lvl>
    <w:lvl w:ilvl="4" w:tplc="A3EC1602" w:tentative="1">
      <w:start w:val="1"/>
      <w:numFmt w:val="lowerLetter"/>
      <w:lvlText w:val="%5."/>
      <w:lvlJc w:val="left"/>
      <w:pPr>
        <w:ind w:left="3600" w:hanging="360"/>
      </w:pPr>
    </w:lvl>
    <w:lvl w:ilvl="5" w:tplc="95F44688" w:tentative="1">
      <w:start w:val="1"/>
      <w:numFmt w:val="lowerRoman"/>
      <w:lvlText w:val="%6."/>
      <w:lvlJc w:val="right"/>
      <w:pPr>
        <w:ind w:left="4320" w:hanging="180"/>
      </w:pPr>
    </w:lvl>
    <w:lvl w:ilvl="6" w:tplc="5CE6419A" w:tentative="1">
      <w:start w:val="1"/>
      <w:numFmt w:val="decimal"/>
      <w:lvlText w:val="%7."/>
      <w:lvlJc w:val="left"/>
      <w:pPr>
        <w:ind w:left="5040" w:hanging="360"/>
      </w:pPr>
    </w:lvl>
    <w:lvl w:ilvl="7" w:tplc="4574D746" w:tentative="1">
      <w:start w:val="1"/>
      <w:numFmt w:val="lowerLetter"/>
      <w:lvlText w:val="%8."/>
      <w:lvlJc w:val="left"/>
      <w:pPr>
        <w:ind w:left="5760" w:hanging="360"/>
      </w:pPr>
    </w:lvl>
    <w:lvl w:ilvl="8" w:tplc="13921A8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B84627"/>
    <w:multiLevelType w:val="hybridMultilevel"/>
    <w:tmpl w:val="2C9014B4"/>
    <w:lvl w:ilvl="0" w:tplc="5BF8B4E6">
      <w:start w:val="1"/>
      <w:numFmt w:val="upperLetter"/>
      <w:lvlText w:val="%1."/>
      <w:lvlJc w:val="left"/>
      <w:pPr>
        <w:ind w:left="720" w:hanging="360"/>
      </w:pPr>
    </w:lvl>
    <w:lvl w:ilvl="1" w:tplc="783E503C" w:tentative="1">
      <w:start w:val="1"/>
      <w:numFmt w:val="lowerLetter"/>
      <w:lvlText w:val="%2."/>
      <w:lvlJc w:val="left"/>
      <w:pPr>
        <w:ind w:left="1440" w:hanging="360"/>
      </w:pPr>
    </w:lvl>
    <w:lvl w:ilvl="2" w:tplc="7902DA48" w:tentative="1">
      <w:start w:val="1"/>
      <w:numFmt w:val="lowerRoman"/>
      <w:lvlText w:val="%3."/>
      <w:lvlJc w:val="right"/>
      <w:pPr>
        <w:ind w:left="2160" w:hanging="180"/>
      </w:pPr>
    </w:lvl>
    <w:lvl w:ilvl="3" w:tplc="8ED866F2" w:tentative="1">
      <w:start w:val="1"/>
      <w:numFmt w:val="decimal"/>
      <w:lvlText w:val="%4."/>
      <w:lvlJc w:val="left"/>
      <w:pPr>
        <w:ind w:left="2880" w:hanging="360"/>
      </w:pPr>
    </w:lvl>
    <w:lvl w:ilvl="4" w:tplc="F0466BC0" w:tentative="1">
      <w:start w:val="1"/>
      <w:numFmt w:val="lowerLetter"/>
      <w:lvlText w:val="%5."/>
      <w:lvlJc w:val="left"/>
      <w:pPr>
        <w:ind w:left="3600" w:hanging="360"/>
      </w:pPr>
    </w:lvl>
    <w:lvl w:ilvl="5" w:tplc="159EB184" w:tentative="1">
      <w:start w:val="1"/>
      <w:numFmt w:val="lowerRoman"/>
      <w:lvlText w:val="%6."/>
      <w:lvlJc w:val="right"/>
      <w:pPr>
        <w:ind w:left="4320" w:hanging="180"/>
      </w:pPr>
    </w:lvl>
    <w:lvl w:ilvl="6" w:tplc="9120E676" w:tentative="1">
      <w:start w:val="1"/>
      <w:numFmt w:val="decimal"/>
      <w:lvlText w:val="%7."/>
      <w:lvlJc w:val="left"/>
      <w:pPr>
        <w:ind w:left="5040" w:hanging="360"/>
      </w:pPr>
    </w:lvl>
    <w:lvl w:ilvl="7" w:tplc="B88C760C" w:tentative="1">
      <w:start w:val="1"/>
      <w:numFmt w:val="lowerLetter"/>
      <w:lvlText w:val="%8."/>
      <w:lvlJc w:val="left"/>
      <w:pPr>
        <w:ind w:left="5760" w:hanging="360"/>
      </w:pPr>
    </w:lvl>
    <w:lvl w:ilvl="8" w:tplc="3C20059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8A3A5B"/>
    <w:multiLevelType w:val="hybridMultilevel"/>
    <w:tmpl w:val="E3A4AC0E"/>
    <w:lvl w:ilvl="0" w:tplc="463269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128265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22C1E9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4C0F6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C8CF96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74DB3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09A587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31216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BE2B55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CD56F6E"/>
    <w:multiLevelType w:val="hybridMultilevel"/>
    <w:tmpl w:val="5BFC601C"/>
    <w:lvl w:ilvl="0" w:tplc="AE6E40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D76221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57EAAD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64445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505C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670E7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4D71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D1E788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BCE564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183450"/>
    <w:multiLevelType w:val="hybridMultilevel"/>
    <w:tmpl w:val="4D8A2A3C"/>
    <w:lvl w:ilvl="0" w:tplc="B39AC2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0A084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A92D33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0C95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05A13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A0C565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3CAA7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B8BE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F7A27A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F651F6"/>
    <w:multiLevelType w:val="hybridMultilevel"/>
    <w:tmpl w:val="107846C8"/>
    <w:lvl w:ilvl="0" w:tplc="62B42B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F6AF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06A1D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86CE1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40E9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46AEB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62D1A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0C08F4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D84446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15B5FB7"/>
    <w:multiLevelType w:val="hybridMultilevel"/>
    <w:tmpl w:val="63ECB9A0"/>
    <w:lvl w:ilvl="0" w:tplc="1948534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D2892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8EA48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78C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50B83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1DAD4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4E6D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E616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94EE8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DE6153"/>
    <w:multiLevelType w:val="hybridMultilevel"/>
    <w:tmpl w:val="D70A3858"/>
    <w:lvl w:ilvl="0" w:tplc="1FEE47F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782BC9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58CCC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CAD7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11CC1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BB07E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4AA0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A402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8424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0516DF"/>
    <w:multiLevelType w:val="hybridMultilevel"/>
    <w:tmpl w:val="DEC82D64"/>
    <w:lvl w:ilvl="0" w:tplc="15D28348">
      <w:start w:val="1"/>
      <w:numFmt w:val="decimal"/>
      <w:lvlText w:val="%1."/>
      <w:lvlJc w:val="left"/>
      <w:pPr>
        <w:ind w:left="720" w:hanging="360"/>
      </w:pPr>
    </w:lvl>
    <w:lvl w:ilvl="1" w:tplc="C0423A52">
      <w:start w:val="1"/>
      <w:numFmt w:val="lowerLetter"/>
      <w:lvlText w:val="%2."/>
      <w:lvlJc w:val="left"/>
      <w:pPr>
        <w:ind w:left="1440" w:hanging="360"/>
      </w:pPr>
    </w:lvl>
    <w:lvl w:ilvl="2" w:tplc="EBFA793C" w:tentative="1">
      <w:start w:val="1"/>
      <w:numFmt w:val="lowerRoman"/>
      <w:lvlText w:val="%3."/>
      <w:lvlJc w:val="right"/>
      <w:pPr>
        <w:ind w:left="2160" w:hanging="180"/>
      </w:pPr>
    </w:lvl>
    <w:lvl w:ilvl="3" w:tplc="85184916" w:tentative="1">
      <w:start w:val="1"/>
      <w:numFmt w:val="decimal"/>
      <w:lvlText w:val="%4."/>
      <w:lvlJc w:val="left"/>
      <w:pPr>
        <w:ind w:left="2880" w:hanging="360"/>
      </w:pPr>
    </w:lvl>
    <w:lvl w:ilvl="4" w:tplc="6436C326" w:tentative="1">
      <w:start w:val="1"/>
      <w:numFmt w:val="lowerLetter"/>
      <w:lvlText w:val="%5."/>
      <w:lvlJc w:val="left"/>
      <w:pPr>
        <w:ind w:left="3600" w:hanging="360"/>
      </w:pPr>
    </w:lvl>
    <w:lvl w:ilvl="5" w:tplc="2FE0207C" w:tentative="1">
      <w:start w:val="1"/>
      <w:numFmt w:val="lowerRoman"/>
      <w:lvlText w:val="%6."/>
      <w:lvlJc w:val="right"/>
      <w:pPr>
        <w:ind w:left="4320" w:hanging="180"/>
      </w:pPr>
    </w:lvl>
    <w:lvl w:ilvl="6" w:tplc="9CAE4076" w:tentative="1">
      <w:start w:val="1"/>
      <w:numFmt w:val="decimal"/>
      <w:lvlText w:val="%7."/>
      <w:lvlJc w:val="left"/>
      <w:pPr>
        <w:ind w:left="5040" w:hanging="360"/>
      </w:pPr>
    </w:lvl>
    <w:lvl w:ilvl="7" w:tplc="40BE1690" w:tentative="1">
      <w:start w:val="1"/>
      <w:numFmt w:val="lowerLetter"/>
      <w:lvlText w:val="%8."/>
      <w:lvlJc w:val="left"/>
      <w:pPr>
        <w:ind w:left="5760" w:hanging="360"/>
      </w:pPr>
    </w:lvl>
    <w:lvl w:ilvl="8" w:tplc="06BA91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435FA5"/>
    <w:multiLevelType w:val="hybridMultilevel"/>
    <w:tmpl w:val="2EC480EC"/>
    <w:lvl w:ilvl="0" w:tplc="60A8644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53E7E5E" w:tentative="1">
      <w:start w:val="1"/>
      <w:numFmt w:val="lowerLetter"/>
      <w:lvlText w:val="%2."/>
      <w:lvlJc w:val="left"/>
      <w:pPr>
        <w:ind w:left="1440" w:hanging="360"/>
      </w:pPr>
    </w:lvl>
    <w:lvl w:ilvl="2" w:tplc="4E1843BC" w:tentative="1">
      <w:start w:val="1"/>
      <w:numFmt w:val="lowerRoman"/>
      <w:lvlText w:val="%3."/>
      <w:lvlJc w:val="right"/>
      <w:pPr>
        <w:ind w:left="2160" w:hanging="180"/>
      </w:pPr>
    </w:lvl>
    <w:lvl w:ilvl="3" w:tplc="13061CD8" w:tentative="1">
      <w:start w:val="1"/>
      <w:numFmt w:val="decimal"/>
      <w:lvlText w:val="%4."/>
      <w:lvlJc w:val="left"/>
      <w:pPr>
        <w:ind w:left="2880" w:hanging="360"/>
      </w:pPr>
    </w:lvl>
    <w:lvl w:ilvl="4" w:tplc="EA568BDA" w:tentative="1">
      <w:start w:val="1"/>
      <w:numFmt w:val="lowerLetter"/>
      <w:lvlText w:val="%5."/>
      <w:lvlJc w:val="left"/>
      <w:pPr>
        <w:ind w:left="3600" w:hanging="360"/>
      </w:pPr>
    </w:lvl>
    <w:lvl w:ilvl="5" w:tplc="9C96B884" w:tentative="1">
      <w:start w:val="1"/>
      <w:numFmt w:val="lowerRoman"/>
      <w:lvlText w:val="%6."/>
      <w:lvlJc w:val="right"/>
      <w:pPr>
        <w:ind w:left="4320" w:hanging="180"/>
      </w:pPr>
    </w:lvl>
    <w:lvl w:ilvl="6" w:tplc="4C20EC0A" w:tentative="1">
      <w:start w:val="1"/>
      <w:numFmt w:val="decimal"/>
      <w:lvlText w:val="%7."/>
      <w:lvlJc w:val="left"/>
      <w:pPr>
        <w:ind w:left="5040" w:hanging="360"/>
      </w:pPr>
    </w:lvl>
    <w:lvl w:ilvl="7" w:tplc="C8B8C978" w:tentative="1">
      <w:start w:val="1"/>
      <w:numFmt w:val="lowerLetter"/>
      <w:lvlText w:val="%8."/>
      <w:lvlJc w:val="left"/>
      <w:pPr>
        <w:ind w:left="5760" w:hanging="360"/>
      </w:pPr>
    </w:lvl>
    <w:lvl w:ilvl="8" w:tplc="A150204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33135E"/>
    <w:multiLevelType w:val="hybridMultilevel"/>
    <w:tmpl w:val="CBFE8E9E"/>
    <w:lvl w:ilvl="0" w:tplc="8BC238C8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DA30118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6834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7ABF6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4EC3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FCA0C9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8653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D2CFE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0043DE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C26C98"/>
    <w:multiLevelType w:val="hybridMultilevel"/>
    <w:tmpl w:val="A1B29828"/>
    <w:lvl w:ilvl="0" w:tplc="EF16E6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92C0FA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4E88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EE41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D363F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40AB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C8ED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D56FC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7DA55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F623C1"/>
    <w:multiLevelType w:val="hybridMultilevel"/>
    <w:tmpl w:val="9A367CEA"/>
    <w:lvl w:ilvl="0" w:tplc="848465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7D0696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306E3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DBAAEA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1286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938F2D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54CE2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3CDB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944E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0B6BDE"/>
    <w:multiLevelType w:val="hybridMultilevel"/>
    <w:tmpl w:val="E2CC5C6E"/>
    <w:lvl w:ilvl="0" w:tplc="DAD840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8FC3C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F50D1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64AB0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B8EA23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5EC28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9DA61F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6EC4A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5CCBC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F654559"/>
    <w:multiLevelType w:val="hybridMultilevel"/>
    <w:tmpl w:val="3EB29556"/>
    <w:lvl w:ilvl="0" w:tplc="59F8E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1A765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A189D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5FC03B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242D7C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372314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03F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C9E530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1229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A6FFA"/>
    <w:multiLevelType w:val="hybridMultilevel"/>
    <w:tmpl w:val="0E66AFAE"/>
    <w:lvl w:ilvl="0" w:tplc="7A6E492E">
      <w:numFmt w:val="bullet"/>
      <w:lvlText w:val="-"/>
      <w:lvlJc w:val="left"/>
      <w:pPr>
        <w:ind w:left="720" w:hanging="360"/>
      </w:pPr>
      <w:rPr>
        <w:rFonts w:ascii="Garamond" w:eastAsiaTheme="minorEastAsia" w:hAnsi="Garamond" w:cstheme="minorBidi" w:hint="default"/>
      </w:rPr>
    </w:lvl>
    <w:lvl w:ilvl="1" w:tplc="E19004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EE86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CEB7E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80E71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A86C05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5A6A44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02F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6CC6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77615C"/>
    <w:multiLevelType w:val="hybridMultilevel"/>
    <w:tmpl w:val="8A6A7102"/>
    <w:lvl w:ilvl="0" w:tplc="55CE2D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1F200F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CF0CE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220C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DC4E0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74EB1C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63E631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60E6B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0E63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B07D68"/>
    <w:multiLevelType w:val="hybridMultilevel"/>
    <w:tmpl w:val="C520FA64"/>
    <w:lvl w:ilvl="0" w:tplc="AAF630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26DD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1017B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572E9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14C7FF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FC242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380E52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A8709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C3290A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2C0C18"/>
    <w:multiLevelType w:val="hybridMultilevel"/>
    <w:tmpl w:val="5A864664"/>
    <w:lvl w:ilvl="0" w:tplc="4C78F5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FDE2AA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DF215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CEF6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B6E3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53624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6D03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D2A1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A54FE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D253F7"/>
    <w:multiLevelType w:val="hybridMultilevel"/>
    <w:tmpl w:val="C6703E50"/>
    <w:lvl w:ilvl="0" w:tplc="EB48E8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7A9B2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96AF0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D0818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B09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DC010F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B20699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6AEB0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A84A6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CEA6ECC"/>
    <w:multiLevelType w:val="hybridMultilevel"/>
    <w:tmpl w:val="9F4A48B4"/>
    <w:lvl w:ilvl="0" w:tplc="A46AE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2A4334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2169C4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2432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FE8ABC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7F0F19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96768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4890F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580CB8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9990859">
    <w:abstractNumId w:val="20"/>
  </w:num>
  <w:num w:numId="2" w16cid:durableId="210120882">
    <w:abstractNumId w:val="28"/>
  </w:num>
  <w:num w:numId="3" w16cid:durableId="1125857321">
    <w:abstractNumId w:val="15"/>
  </w:num>
  <w:num w:numId="4" w16cid:durableId="1235320019">
    <w:abstractNumId w:val="10"/>
  </w:num>
  <w:num w:numId="5" w16cid:durableId="1106265504">
    <w:abstractNumId w:val="16"/>
  </w:num>
  <w:num w:numId="6" w16cid:durableId="82845937">
    <w:abstractNumId w:val="9"/>
  </w:num>
  <w:num w:numId="7" w16cid:durableId="531261940">
    <w:abstractNumId w:val="7"/>
  </w:num>
  <w:num w:numId="8" w16cid:durableId="847787520">
    <w:abstractNumId w:val="6"/>
  </w:num>
  <w:num w:numId="9" w16cid:durableId="685594930">
    <w:abstractNumId w:val="5"/>
  </w:num>
  <w:num w:numId="10" w16cid:durableId="44761733">
    <w:abstractNumId w:val="4"/>
  </w:num>
  <w:num w:numId="11" w16cid:durableId="2147237863">
    <w:abstractNumId w:val="8"/>
  </w:num>
  <w:num w:numId="12" w16cid:durableId="2087801070">
    <w:abstractNumId w:val="3"/>
  </w:num>
  <w:num w:numId="13" w16cid:durableId="920335491">
    <w:abstractNumId w:val="2"/>
  </w:num>
  <w:num w:numId="14" w16cid:durableId="104202534">
    <w:abstractNumId w:val="1"/>
  </w:num>
  <w:num w:numId="15" w16cid:durableId="661203248">
    <w:abstractNumId w:val="0"/>
  </w:num>
  <w:num w:numId="16" w16cid:durableId="620888236">
    <w:abstractNumId w:val="17"/>
  </w:num>
  <w:num w:numId="17" w16cid:durableId="259073987">
    <w:abstractNumId w:val="19"/>
  </w:num>
  <w:num w:numId="18" w16cid:durableId="1592621647">
    <w:abstractNumId w:val="11"/>
  </w:num>
  <w:num w:numId="19" w16cid:durableId="855577009">
    <w:abstractNumId w:val="14"/>
  </w:num>
  <w:num w:numId="20" w16cid:durableId="2107268848">
    <w:abstractNumId w:val="27"/>
  </w:num>
  <w:num w:numId="21" w16cid:durableId="916406962">
    <w:abstractNumId w:val="22"/>
  </w:num>
  <w:num w:numId="22" w16cid:durableId="2003308479">
    <w:abstractNumId w:val="13"/>
  </w:num>
  <w:num w:numId="23" w16cid:durableId="305088585">
    <w:abstractNumId w:val="23"/>
  </w:num>
  <w:num w:numId="24" w16cid:durableId="1391997958">
    <w:abstractNumId w:val="34"/>
  </w:num>
  <w:num w:numId="25" w16cid:durableId="407918559">
    <w:abstractNumId w:val="29"/>
  </w:num>
  <w:num w:numId="26" w16cid:durableId="604774285">
    <w:abstractNumId w:val="25"/>
  </w:num>
  <w:num w:numId="27" w16cid:durableId="1958873816">
    <w:abstractNumId w:val="35"/>
  </w:num>
  <w:num w:numId="28" w16cid:durableId="1950040933">
    <w:abstractNumId w:val="31"/>
  </w:num>
  <w:num w:numId="29" w16cid:durableId="1294555735">
    <w:abstractNumId w:val="36"/>
  </w:num>
  <w:num w:numId="30" w16cid:durableId="1200051620">
    <w:abstractNumId w:val="12"/>
  </w:num>
  <w:num w:numId="31" w16cid:durableId="1186360558">
    <w:abstractNumId w:val="24"/>
  </w:num>
  <w:num w:numId="32" w16cid:durableId="1451775223">
    <w:abstractNumId w:val="26"/>
  </w:num>
  <w:num w:numId="33" w16cid:durableId="1756365735">
    <w:abstractNumId w:val="33"/>
  </w:num>
  <w:num w:numId="34" w16cid:durableId="877738786">
    <w:abstractNumId w:val="21"/>
  </w:num>
  <w:num w:numId="35" w16cid:durableId="914096372">
    <w:abstractNumId w:val="38"/>
  </w:num>
  <w:num w:numId="36" w16cid:durableId="721253943">
    <w:abstractNumId w:val="37"/>
  </w:num>
  <w:num w:numId="37" w16cid:durableId="206918736">
    <w:abstractNumId w:val="39"/>
  </w:num>
  <w:num w:numId="38" w16cid:durableId="938759139">
    <w:abstractNumId w:val="18"/>
  </w:num>
  <w:num w:numId="39" w16cid:durableId="589698357">
    <w:abstractNumId w:val="30"/>
  </w:num>
  <w:num w:numId="40" w16cid:durableId="601643164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6EF5"/>
    <w:rsid w:val="00000A24"/>
    <w:rsid w:val="0000154F"/>
    <w:rsid w:val="00001962"/>
    <w:rsid w:val="00041518"/>
    <w:rsid w:val="000415C5"/>
    <w:rsid w:val="00044F1D"/>
    <w:rsid w:val="00046CE2"/>
    <w:rsid w:val="00047F7E"/>
    <w:rsid w:val="0005566C"/>
    <w:rsid w:val="00055DB2"/>
    <w:rsid w:val="0007346F"/>
    <w:rsid w:val="00086423"/>
    <w:rsid w:val="000918AF"/>
    <w:rsid w:val="00092DCA"/>
    <w:rsid w:val="00092FB2"/>
    <w:rsid w:val="000A1716"/>
    <w:rsid w:val="000A3623"/>
    <w:rsid w:val="000A4796"/>
    <w:rsid w:val="000A5972"/>
    <w:rsid w:val="000A7C11"/>
    <w:rsid w:val="000B37C2"/>
    <w:rsid w:val="000B7E7C"/>
    <w:rsid w:val="000C3B67"/>
    <w:rsid w:val="000C4AFA"/>
    <w:rsid w:val="000C4BB5"/>
    <w:rsid w:val="000C4BF5"/>
    <w:rsid w:val="000C7A70"/>
    <w:rsid w:val="000D05CE"/>
    <w:rsid w:val="000D4C48"/>
    <w:rsid w:val="000D5E5B"/>
    <w:rsid w:val="000D5FCF"/>
    <w:rsid w:val="000D6280"/>
    <w:rsid w:val="000E01CD"/>
    <w:rsid w:val="000E554A"/>
    <w:rsid w:val="000F2A31"/>
    <w:rsid w:val="000F58F1"/>
    <w:rsid w:val="000F7DD8"/>
    <w:rsid w:val="0010165B"/>
    <w:rsid w:val="001017E4"/>
    <w:rsid w:val="0010695A"/>
    <w:rsid w:val="0011697E"/>
    <w:rsid w:val="00121973"/>
    <w:rsid w:val="001244D7"/>
    <w:rsid w:val="00125E7D"/>
    <w:rsid w:val="001279C5"/>
    <w:rsid w:val="00143039"/>
    <w:rsid w:val="001564A3"/>
    <w:rsid w:val="00157A1A"/>
    <w:rsid w:val="00164F9A"/>
    <w:rsid w:val="00171604"/>
    <w:rsid w:val="00175889"/>
    <w:rsid w:val="00175F83"/>
    <w:rsid w:val="00187608"/>
    <w:rsid w:val="00194320"/>
    <w:rsid w:val="001A041B"/>
    <w:rsid w:val="001A34B5"/>
    <w:rsid w:val="001B232D"/>
    <w:rsid w:val="001B36B5"/>
    <w:rsid w:val="001B3A5F"/>
    <w:rsid w:val="001B4D7F"/>
    <w:rsid w:val="001B79C9"/>
    <w:rsid w:val="001C1344"/>
    <w:rsid w:val="001C1A69"/>
    <w:rsid w:val="001C3B10"/>
    <w:rsid w:val="001C478F"/>
    <w:rsid w:val="001C6304"/>
    <w:rsid w:val="001D0738"/>
    <w:rsid w:val="001E20B7"/>
    <w:rsid w:val="001E544B"/>
    <w:rsid w:val="001E5E03"/>
    <w:rsid w:val="001F18D1"/>
    <w:rsid w:val="001F53F8"/>
    <w:rsid w:val="001F54D4"/>
    <w:rsid w:val="001F7179"/>
    <w:rsid w:val="002018BB"/>
    <w:rsid w:val="00210EEB"/>
    <w:rsid w:val="00211DBB"/>
    <w:rsid w:val="00215FFE"/>
    <w:rsid w:val="00216812"/>
    <w:rsid w:val="00217FA0"/>
    <w:rsid w:val="00233CF5"/>
    <w:rsid w:val="00234BA3"/>
    <w:rsid w:val="00234D4E"/>
    <w:rsid w:val="00235E2C"/>
    <w:rsid w:val="0023716B"/>
    <w:rsid w:val="002419AA"/>
    <w:rsid w:val="00242CE6"/>
    <w:rsid w:val="0024317C"/>
    <w:rsid w:val="00243A33"/>
    <w:rsid w:val="00244B6D"/>
    <w:rsid w:val="00245E85"/>
    <w:rsid w:val="002539C3"/>
    <w:rsid w:val="00260BAB"/>
    <w:rsid w:val="00262083"/>
    <w:rsid w:val="00263764"/>
    <w:rsid w:val="00267B5F"/>
    <w:rsid w:val="00270433"/>
    <w:rsid w:val="00274912"/>
    <w:rsid w:val="00277AC1"/>
    <w:rsid w:val="00283BEE"/>
    <w:rsid w:val="002932EC"/>
    <w:rsid w:val="002A12CF"/>
    <w:rsid w:val="002A3A16"/>
    <w:rsid w:val="002A6832"/>
    <w:rsid w:val="002B5EB6"/>
    <w:rsid w:val="002C4A1F"/>
    <w:rsid w:val="002C5260"/>
    <w:rsid w:val="002D267E"/>
    <w:rsid w:val="002D6150"/>
    <w:rsid w:val="002E1A96"/>
    <w:rsid w:val="003104C0"/>
    <w:rsid w:val="003147E8"/>
    <w:rsid w:val="00322AA9"/>
    <w:rsid w:val="00325F86"/>
    <w:rsid w:val="0033033C"/>
    <w:rsid w:val="0033388F"/>
    <w:rsid w:val="003346DE"/>
    <w:rsid w:val="00342CF1"/>
    <w:rsid w:val="0034338D"/>
    <w:rsid w:val="003533A3"/>
    <w:rsid w:val="00354D4E"/>
    <w:rsid w:val="0035550B"/>
    <w:rsid w:val="003607A9"/>
    <w:rsid w:val="00365C3E"/>
    <w:rsid w:val="00380E67"/>
    <w:rsid w:val="003810E5"/>
    <w:rsid w:val="00385647"/>
    <w:rsid w:val="00387453"/>
    <w:rsid w:val="00390E25"/>
    <w:rsid w:val="003A3462"/>
    <w:rsid w:val="003A56A2"/>
    <w:rsid w:val="003A7DAF"/>
    <w:rsid w:val="003B79D0"/>
    <w:rsid w:val="003C493C"/>
    <w:rsid w:val="003D0260"/>
    <w:rsid w:val="003D02E9"/>
    <w:rsid w:val="003D48B4"/>
    <w:rsid w:val="003D4B69"/>
    <w:rsid w:val="003F0585"/>
    <w:rsid w:val="003F4E4C"/>
    <w:rsid w:val="003F75E5"/>
    <w:rsid w:val="00401A6D"/>
    <w:rsid w:val="0040277F"/>
    <w:rsid w:val="00402B76"/>
    <w:rsid w:val="00403379"/>
    <w:rsid w:val="00404164"/>
    <w:rsid w:val="00410B91"/>
    <w:rsid w:val="004121E6"/>
    <w:rsid w:val="00413C3A"/>
    <w:rsid w:val="00421044"/>
    <w:rsid w:val="00427D9D"/>
    <w:rsid w:val="004335A2"/>
    <w:rsid w:val="00435A7B"/>
    <w:rsid w:val="00436AA4"/>
    <w:rsid w:val="00436C6A"/>
    <w:rsid w:val="004426D9"/>
    <w:rsid w:val="00445502"/>
    <w:rsid w:val="004472F2"/>
    <w:rsid w:val="00447E6F"/>
    <w:rsid w:val="00450187"/>
    <w:rsid w:val="00451E07"/>
    <w:rsid w:val="00453D3E"/>
    <w:rsid w:val="004545F8"/>
    <w:rsid w:val="0046245D"/>
    <w:rsid w:val="00462702"/>
    <w:rsid w:val="00467814"/>
    <w:rsid w:val="00467B17"/>
    <w:rsid w:val="0047011B"/>
    <w:rsid w:val="00471CEA"/>
    <w:rsid w:val="004823ED"/>
    <w:rsid w:val="00486ECA"/>
    <w:rsid w:val="0049237B"/>
    <w:rsid w:val="0049257B"/>
    <w:rsid w:val="0049330A"/>
    <w:rsid w:val="004A43C7"/>
    <w:rsid w:val="004A6E30"/>
    <w:rsid w:val="004A719D"/>
    <w:rsid w:val="004B1C7D"/>
    <w:rsid w:val="004B2859"/>
    <w:rsid w:val="004C339F"/>
    <w:rsid w:val="004C78AE"/>
    <w:rsid w:val="004D347C"/>
    <w:rsid w:val="004D7ECC"/>
    <w:rsid w:val="004F1E12"/>
    <w:rsid w:val="004F62A1"/>
    <w:rsid w:val="004F7CC2"/>
    <w:rsid w:val="0052001E"/>
    <w:rsid w:val="00531759"/>
    <w:rsid w:val="00531E38"/>
    <w:rsid w:val="005335D6"/>
    <w:rsid w:val="005445DD"/>
    <w:rsid w:val="00550DD6"/>
    <w:rsid w:val="005759E0"/>
    <w:rsid w:val="0058413A"/>
    <w:rsid w:val="00593A3A"/>
    <w:rsid w:val="00596B27"/>
    <w:rsid w:val="005A042E"/>
    <w:rsid w:val="005A4CA5"/>
    <w:rsid w:val="005B4801"/>
    <w:rsid w:val="005B60CA"/>
    <w:rsid w:val="005C6400"/>
    <w:rsid w:val="005C75C2"/>
    <w:rsid w:val="005D04E2"/>
    <w:rsid w:val="005E491C"/>
    <w:rsid w:val="005F78F3"/>
    <w:rsid w:val="00600AD8"/>
    <w:rsid w:val="00604822"/>
    <w:rsid w:val="00604FBD"/>
    <w:rsid w:val="00607F16"/>
    <w:rsid w:val="00615171"/>
    <w:rsid w:val="00622EF2"/>
    <w:rsid w:val="0062774C"/>
    <w:rsid w:val="00634396"/>
    <w:rsid w:val="006357D4"/>
    <w:rsid w:val="00640F37"/>
    <w:rsid w:val="0064598B"/>
    <w:rsid w:val="00646228"/>
    <w:rsid w:val="006470F3"/>
    <w:rsid w:val="0065017C"/>
    <w:rsid w:val="00652EEB"/>
    <w:rsid w:val="0065485B"/>
    <w:rsid w:val="00656B80"/>
    <w:rsid w:val="0066324E"/>
    <w:rsid w:val="00664E6F"/>
    <w:rsid w:val="006674FF"/>
    <w:rsid w:val="00667513"/>
    <w:rsid w:val="00673A7E"/>
    <w:rsid w:val="00674026"/>
    <w:rsid w:val="00675A90"/>
    <w:rsid w:val="00681EC3"/>
    <w:rsid w:val="006827A2"/>
    <w:rsid w:val="006866AC"/>
    <w:rsid w:val="00687399"/>
    <w:rsid w:val="00692ABC"/>
    <w:rsid w:val="006943D8"/>
    <w:rsid w:val="006A00E8"/>
    <w:rsid w:val="006C0886"/>
    <w:rsid w:val="006C3AD2"/>
    <w:rsid w:val="006C572D"/>
    <w:rsid w:val="006C7790"/>
    <w:rsid w:val="006C7AF0"/>
    <w:rsid w:val="006C7E70"/>
    <w:rsid w:val="006D3000"/>
    <w:rsid w:val="006D5633"/>
    <w:rsid w:val="006D5EF8"/>
    <w:rsid w:val="006E197D"/>
    <w:rsid w:val="006E5630"/>
    <w:rsid w:val="006E65A8"/>
    <w:rsid w:val="006E72A8"/>
    <w:rsid w:val="00700A30"/>
    <w:rsid w:val="00700DCA"/>
    <w:rsid w:val="00706790"/>
    <w:rsid w:val="00714840"/>
    <w:rsid w:val="007156DA"/>
    <w:rsid w:val="00720650"/>
    <w:rsid w:val="00720D6A"/>
    <w:rsid w:val="007228CC"/>
    <w:rsid w:val="007279C1"/>
    <w:rsid w:val="00736353"/>
    <w:rsid w:val="007372B7"/>
    <w:rsid w:val="0074431F"/>
    <w:rsid w:val="007506B0"/>
    <w:rsid w:val="007509E1"/>
    <w:rsid w:val="00757BA0"/>
    <w:rsid w:val="007604B0"/>
    <w:rsid w:val="00761DEA"/>
    <w:rsid w:val="00763BC5"/>
    <w:rsid w:val="00764259"/>
    <w:rsid w:val="00765A80"/>
    <w:rsid w:val="007750A5"/>
    <w:rsid w:val="00776FDD"/>
    <w:rsid w:val="00777037"/>
    <w:rsid w:val="00786486"/>
    <w:rsid w:val="0079012A"/>
    <w:rsid w:val="007933F2"/>
    <w:rsid w:val="007A4FF2"/>
    <w:rsid w:val="007A558C"/>
    <w:rsid w:val="007B663F"/>
    <w:rsid w:val="007B6650"/>
    <w:rsid w:val="007C2128"/>
    <w:rsid w:val="007C3DBF"/>
    <w:rsid w:val="007C516B"/>
    <w:rsid w:val="007D334C"/>
    <w:rsid w:val="007D4F75"/>
    <w:rsid w:val="007D57CE"/>
    <w:rsid w:val="007F73B2"/>
    <w:rsid w:val="008000BF"/>
    <w:rsid w:val="00802038"/>
    <w:rsid w:val="008034D8"/>
    <w:rsid w:val="00804393"/>
    <w:rsid w:val="00804972"/>
    <w:rsid w:val="008075F4"/>
    <w:rsid w:val="008104D8"/>
    <w:rsid w:val="008150C6"/>
    <w:rsid w:val="00822FAA"/>
    <w:rsid w:val="0082355C"/>
    <w:rsid w:val="008261BC"/>
    <w:rsid w:val="00827628"/>
    <w:rsid w:val="008309E6"/>
    <w:rsid w:val="00832E2D"/>
    <w:rsid w:val="00834DAC"/>
    <w:rsid w:val="00841A05"/>
    <w:rsid w:val="00844261"/>
    <w:rsid w:val="008516D1"/>
    <w:rsid w:val="00853441"/>
    <w:rsid w:val="00862829"/>
    <w:rsid w:val="00863F6B"/>
    <w:rsid w:val="008733FB"/>
    <w:rsid w:val="0087614E"/>
    <w:rsid w:val="008818D1"/>
    <w:rsid w:val="0088292A"/>
    <w:rsid w:val="00893560"/>
    <w:rsid w:val="00894523"/>
    <w:rsid w:val="00895D6F"/>
    <w:rsid w:val="008973EC"/>
    <w:rsid w:val="008A4FE3"/>
    <w:rsid w:val="008A58BF"/>
    <w:rsid w:val="008B4169"/>
    <w:rsid w:val="008B4E17"/>
    <w:rsid w:val="008B5078"/>
    <w:rsid w:val="008B7372"/>
    <w:rsid w:val="008C36CF"/>
    <w:rsid w:val="008C5098"/>
    <w:rsid w:val="008C56D4"/>
    <w:rsid w:val="008D78AF"/>
    <w:rsid w:val="008E127B"/>
    <w:rsid w:val="008E511C"/>
    <w:rsid w:val="008E6EF5"/>
    <w:rsid w:val="00903338"/>
    <w:rsid w:val="009053A0"/>
    <w:rsid w:val="00907A94"/>
    <w:rsid w:val="00912698"/>
    <w:rsid w:val="0092131B"/>
    <w:rsid w:val="00926E62"/>
    <w:rsid w:val="009358D8"/>
    <w:rsid w:val="009427CA"/>
    <w:rsid w:val="00944B2B"/>
    <w:rsid w:val="00945C91"/>
    <w:rsid w:val="00946431"/>
    <w:rsid w:val="00947619"/>
    <w:rsid w:val="009511F1"/>
    <w:rsid w:val="0095158F"/>
    <w:rsid w:val="00963A73"/>
    <w:rsid w:val="00966DD7"/>
    <w:rsid w:val="00981E51"/>
    <w:rsid w:val="00985D7B"/>
    <w:rsid w:val="00992093"/>
    <w:rsid w:val="009B43FC"/>
    <w:rsid w:val="009C26E1"/>
    <w:rsid w:val="009C4FB6"/>
    <w:rsid w:val="009C534F"/>
    <w:rsid w:val="009C5B0E"/>
    <w:rsid w:val="009D0771"/>
    <w:rsid w:val="009D76EC"/>
    <w:rsid w:val="009E44B5"/>
    <w:rsid w:val="009F2424"/>
    <w:rsid w:val="009F2A69"/>
    <w:rsid w:val="009F520C"/>
    <w:rsid w:val="009F6034"/>
    <w:rsid w:val="009F7A05"/>
    <w:rsid w:val="00A00D2F"/>
    <w:rsid w:val="00A06CE9"/>
    <w:rsid w:val="00A07D12"/>
    <w:rsid w:val="00A17909"/>
    <w:rsid w:val="00A24D5E"/>
    <w:rsid w:val="00A26205"/>
    <w:rsid w:val="00A27ACA"/>
    <w:rsid w:val="00A31E2C"/>
    <w:rsid w:val="00A37062"/>
    <w:rsid w:val="00A505A7"/>
    <w:rsid w:val="00A6136C"/>
    <w:rsid w:val="00A613BC"/>
    <w:rsid w:val="00A629FC"/>
    <w:rsid w:val="00A64695"/>
    <w:rsid w:val="00A66768"/>
    <w:rsid w:val="00A667BA"/>
    <w:rsid w:val="00A714AB"/>
    <w:rsid w:val="00A731E2"/>
    <w:rsid w:val="00A73349"/>
    <w:rsid w:val="00A84E42"/>
    <w:rsid w:val="00A866A4"/>
    <w:rsid w:val="00A93E41"/>
    <w:rsid w:val="00A957C8"/>
    <w:rsid w:val="00AA1798"/>
    <w:rsid w:val="00AB70D5"/>
    <w:rsid w:val="00AC05AA"/>
    <w:rsid w:val="00AC3503"/>
    <w:rsid w:val="00AC4F34"/>
    <w:rsid w:val="00AC5CB6"/>
    <w:rsid w:val="00AC7175"/>
    <w:rsid w:val="00AD5D1A"/>
    <w:rsid w:val="00AE2BD0"/>
    <w:rsid w:val="00AE6624"/>
    <w:rsid w:val="00AF0B77"/>
    <w:rsid w:val="00AF4EBC"/>
    <w:rsid w:val="00AF7A96"/>
    <w:rsid w:val="00B04E87"/>
    <w:rsid w:val="00B06802"/>
    <w:rsid w:val="00B077B3"/>
    <w:rsid w:val="00B179CB"/>
    <w:rsid w:val="00B27E6B"/>
    <w:rsid w:val="00B34194"/>
    <w:rsid w:val="00B42054"/>
    <w:rsid w:val="00B438AD"/>
    <w:rsid w:val="00B47BAE"/>
    <w:rsid w:val="00B53F5F"/>
    <w:rsid w:val="00B544CE"/>
    <w:rsid w:val="00B56936"/>
    <w:rsid w:val="00B5693A"/>
    <w:rsid w:val="00B57E40"/>
    <w:rsid w:val="00B60E99"/>
    <w:rsid w:val="00B6139E"/>
    <w:rsid w:val="00B67D0A"/>
    <w:rsid w:val="00B72F70"/>
    <w:rsid w:val="00B74099"/>
    <w:rsid w:val="00B7788B"/>
    <w:rsid w:val="00B84DEB"/>
    <w:rsid w:val="00B87D45"/>
    <w:rsid w:val="00B95682"/>
    <w:rsid w:val="00B95DB4"/>
    <w:rsid w:val="00BA7123"/>
    <w:rsid w:val="00BA7D9B"/>
    <w:rsid w:val="00BB0A66"/>
    <w:rsid w:val="00BB4B67"/>
    <w:rsid w:val="00BB5F61"/>
    <w:rsid w:val="00BB6061"/>
    <w:rsid w:val="00BC066E"/>
    <w:rsid w:val="00BC2315"/>
    <w:rsid w:val="00BC5B33"/>
    <w:rsid w:val="00BD0153"/>
    <w:rsid w:val="00BD226F"/>
    <w:rsid w:val="00BD6F01"/>
    <w:rsid w:val="00BE00E1"/>
    <w:rsid w:val="00BF33E3"/>
    <w:rsid w:val="00BF570D"/>
    <w:rsid w:val="00BF677B"/>
    <w:rsid w:val="00BF6A28"/>
    <w:rsid w:val="00BF7DE1"/>
    <w:rsid w:val="00C0189B"/>
    <w:rsid w:val="00C023ED"/>
    <w:rsid w:val="00C05DE3"/>
    <w:rsid w:val="00C32D6C"/>
    <w:rsid w:val="00C47993"/>
    <w:rsid w:val="00C5224C"/>
    <w:rsid w:val="00C557C9"/>
    <w:rsid w:val="00C57676"/>
    <w:rsid w:val="00C63500"/>
    <w:rsid w:val="00C746E6"/>
    <w:rsid w:val="00C765CE"/>
    <w:rsid w:val="00C83991"/>
    <w:rsid w:val="00C85B9A"/>
    <w:rsid w:val="00CA1942"/>
    <w:rsid w:val="00CA547C"/>
    <w:rsid w:val="00CB023B"/>
    <w:rsid w:val="00CB03A1"/>
    <w:rsid w:val="00CB077F"/>
    <w:rsid w:val="00CB12D8"/>
    <w:rsid w:val="00CB2BA2"/>
    <w:rsid w:val="00CB7AAE"/>
    <w:rsid w:val="00CC13DD"/>
    <w:rsid w:val="00CC59AB"/>
    <w:rsid w:val="00CD4B97"/>
    <w:rsid w:val="00CD552C"/>
    <w:rsid w:val="00CE00D1"/>
    <w:rsid w:val="00CE225D"/>
    <w:rsid w:val="00CE32A4"/>
    <w:rsid w:val="00CE3D07"/>
    <w:rsid w:val="00CE5AAA"/>
    <w:rsid w:val="00CF127A"/>
    <w:rsid w:val="00CF6AC3"/>
    <w:rsid w:val="00D01790"/>
    <w:rsid w:val="00D02F1E"/>
    <w:rsid w:val="00D06122"/>
    <w:rsid w:val="00D06FBA"/>
    <w:rsid w:val="00D074B1"/>
    <w:rsid w:val="00D12F09"/>
    <w:rsid w:val="00D169A5"/>
    <w:rsid w:val="00D17A44"/>
    <w:rsid w:val="00D240CB"/>
    <w:rsid w:val="00D31971"/>
    <w:rsid w:val="00D42B33"/>
    <w:rsid w:val="00D4738F"/>
    <w:rsid w:val="00D60553"/>
    <w:rsid w:val="00D67275"/>
    <w:rsid w:val="00D70926"/>
    <w:rsid w:val="00D77F54"/>
    <w:rsid w:val="00D827D1"/>
    <w:rsid w:val="00D8320C"/>
    <w:rsid w:val="00D92060"/>
    <w:rsid w:val="00DA2736"/>
    <w:rsid w:val="00DA2BED"/>
    <w:rsid w:val="00DA5B42"/>
    <w:rsid w:val="00DB1B78"/>
    <w:rsid w:val="00DB2CF3"/>
    <w:rsid w:val="00DB72E8"/>
    <w:rsid w:val="00DC0B1F"/>
    <w:rsid w:val="00DD202C"/>
    <w:rsid w:val="00DD554D"/>
    <w:rsid w:val="00DD7738"/>
    <w:rsid w:val="00DE0C36"/>
    <w:rsid w:val="00DE60DE"/>
    <w:rsid w:val="00DE766F"/>
    <w:rsid w:val="00DE7994"/>
    <w:rsid w:val="00DF32F7"/>
    <w:rsid w:val="00DF737D"/>
    <w:rsid w:val="00DF7CD1"/>
    <w:rsid w:val="00E00F37"/>
    <w:rsid w:val="00E02FF8"/>
    <w:rsid w:val="00E05906"/>
    <w:rsid w:val="00E15347"/>
    <w:rsid w:val="00E17E73"/>
    <w:rsid w:val="00E22DC6"/>
    <w:rsid w:val="00E26750"/>
    <w:rsid w:val="00E2696B"/>
    <w:rsid w:val="00E270FC"/>
    <w:rsid w:val="00E37614"/>
    <w:rsid w:val="00E44630"/>
    <w:rsid w:val="00E54153"/>
    <w:rsid w:val="00E62617"/>
    <w:rsid w:val="00E6332E"/>
    <w:rsid w:val="00E63A1A"/>
    <w:rsid w:val="00E6614F"/>
    <w:rsid w:val="00E66653"/>
    <w:rsid w:val="00E70B4B"/>
    <w:rsid w:val="00E711EB"/>
    <w:rsid w:val="00E768A6"/>
    <w:rsid w:val="00E87B30"/>
    <w:rsid w:val="00E94B9D"/>
    <w:rsid w:val="00E951F6"/>
    <w:rsid w:val="00E95D2A"/>
    <w:rsid w:val="00E95E6B"/>
    <w:rsid w:val="00EA3673"/>
    <w:rsid w:val="00EB27FD"/>
    <w:rsid w:val="00EB395F"/>
    <w:rsid w:val="00EC7169"/>
    <w:rsid w:val="00EC7914"/>
    <w:rsid w:val="00ED1A0A"/>
    <w:rsid w:val="00ED1BFC"/>
    <w:rsid w:val="00ED6850"/>
    <w:rsid w:val="00EE0C23"/>
    <w:rsid w:val="00EE6652"/>
    <w:rsid w:val="00EF0019"/>
    <w:rsid w:val="00EF00A1"/>
    <w:rsid w:val="00EF5006"/>
    <w:rsid w:val="00F04EEA"/>
    <w:rsid w:val="00F114E1"/>
    <w:rsid w:val="00F13B5E"/>
    <w:rsid w:val="00F16F26"/>
    <w:rsid w:val="00F27577"/>
    <w:rsid w:val="00F31D20"/>
    <w:rsid w:val="00F341FD"/>
    <w:rsid w:val="00F557AE"/>
    <w:rsid w:val="00F64388"/>
    <w:rsid w:val="00F670AE"/>
    <w:rsid w:val="00F708E9"/>
    <w:rsid w:val="00F72D2D"/>
    <w:rsid w:val="00F7417C"/>
    <w:rsid w:val="00F8425A"/>
    <w:rsid w:val="00F854B9"/>
    <w:rsid w:val="00F85D0A"/>
    <w:rsid w:val="00FA60F9"/>
    <w:rsid w:val="00FB51E9"/>
    <w:rsid w:val="00FB6FC7"/>
    <w:rsid w:val="00FC3684"/>
    <w:rsid w:val="00FC4C4A"/>
    <w:rsid w:val="00FC5798"/>
    <w:rsid w:val="00FD3EC2"/>
    <w:rsid w:val="00FD5865"/>
    <w:rsid w:val="00FD6986"/>
    <w:rsid w:val="00FE14E1"/>
    <w:rsid w:val="00FE7083"/>
    <w:rsid w:val="00FF0884"/>
    <w:rsid w:val="028EF5ED"/>
    <w:rsid w:val="02AA2FC2"/>
    <w:rsid w:val="0372829A"/>
    <w:rsid w:val="037AEED0"/>
    <w:rsid w:val="0388DFB7"/>
    <w:rsid w:val="04B87024"/>
    <w:rsid w:val="08E11C89"/>
    <w:rsid w:val="0994AA29"/>
    <w:rsid w:val="0A2D3537"/>
    <w:rsid w:val="0A548DE3"/>
    <w:rsid w:val="0AA63E30"/>
    <w:rsid w:val="0B467C74"/>
    <w:rsid w:val="0B78CF39"/>
    <w:rsid w:val="0C0F31F2"/>
    <w:rsid w:val="0C4650C6"/>
    <w:rsid w:val="0D339F74"/>
    <w:rsid w:val="0FB60B89"/>
    <w:rsid w:val="0FBB6212"/>
    <w:rsid w:val="1070AEA4"/>
    <w:rsid w:val="131CFA47"/>
    <w:rsid w:val="144C58AA"/>
    <w:rsid w:val="15871E78"/>
    <w:rsid w:val="15C792F3"/>
    <w:rsid w:val="160CF7BE"/>
    <w:rsid w:val="16DE83CF"/>
    <w:rsid w:val="16E871A1"/>
    <w:rsid w:val="174D3D79"/>
    <w:rsid w:val="17ECB2DE"/>
    <w:rsid w:val="18A86C5C"/>
    <w:rsid w:val="18FC84CE"/>
    <w:rsid w:val="19B4B2B1"/>
    <w:rsid w:val="1AD6C8C0"/>
    <w:rsid w:val="1B8B0B21"/>
    <w:rsid w:val="1BD25D32"/>
    <w:rsid w:val="1CFEF433"/>
    <w:rsid w:val="23ADBBEA"/>
    <w:rsid w:val="2495324C"/>
    <w:rsid w:val="25249A6F"/>
    <w:rsid w:val="25C967FC"/>
    <w:rsid w:val="2879A0DD"/>
    <w:rsid w:val="2A1A3B40"/>
    <w:rsid w:val="2B6EEA6B"/>
    <w:rsid w:val="2FB711CA"/>
    <w:rsid w:val="315BB8F3"/>
    <w:rsid w:val="31F805DC"/>
    <w:rsid w:val="3340E2C1"/>
    <w:rsid w:val="33BC3540"/>
    <w:rsid w:val="3537A253"/>
    <w:rsid w:val="357A9813"/>
    <w:rsid w:val="3610A8B8"/>
    <w:rsid w:val="3700E816"/>
    <w:rsid w:val="37323FC5"/>
    <w:rsid w:val="38AE6358"/>
    <w:rsid w:val="39223CAD"/>
    <w:rsid w:val="3CCE0871"/>
    <w:rsid w:val="3EF71900"/>
    <w:rsid w:val="3F63DA5D"/>
    <w:rsid w:val="41508318"/>
    <w:rsid w:val="417FF483"/>
    <w:rsid w:val="423767AB"/>
    <w:rsid w:val="433322BC"/>
    <w:rsid w:val="440C613F"/>
    <w:rsid w:val="4657E302"/>
    <w:rsid w:val="477CCD3F"/>
    <w:rsid w:val="48C3C6C4"/>
    <w:rsid w:val="49CF8386"/>
    <w:rsid w:val="4A3611DB"/>
    <w:rsid w:val="4B862A85"/>
    <w:rsid w:val="4EED912D"/>
    <w:rsid w:val="500FDBF6"/>
    <w:rsid w:val="51F13E24"/>
    <w:rsid w:val="52935A83"/>
    <w:rsid w:val="53403E60"/>
    <w:rsid w:val="542771F4"/>
    <w:rsid w:val="57A08365"/>
    <w:rsid w:val="594EC1AA"/>
    <w:rsid w:val="5A20F2CC"/>
    <w:rsid w:val="5A601EC3"/>
    <w:rsid w:val="5AEE9BD1"/>
    <w:rsid w:val="5C4CCF11"/>
    <w:rsid w:val="5CE6F438"/>
    <w:rsid w:val="5D28B4D9"/>
    <w:rsid w:val="5E8BB44E"/>
    <w:rsid w:val="5FD234B1"/>
    <w:rsid w:val="62319CE9"/>
    <w:rsid w:val="644E8B00"/>
    <w:rsid w:val="64B63DD2"/>
    <w:rsid w:val="6521D0E4"/>
    <w:rsid w:val="65546ECD"/>
    <w:rsid w:val="6554E63E"/>
    <w:rsid w:val="68F11C4A"/>
    <w:rsid w:val="6B6A417B"/>
    <w:rsid w:val="6B8FB46A"/>
    <w:rsid w:val="6C98E019"/>
    <w:rsid w:val="6D3E5339"/>
    <w:rsid w:val="711EBDC1"/>
    <w:rsid w:val="71B54E89"/>
    <w:rsid w:val="72D18753"/>
    <w:rsid w:val="741DE825"/>
    <w:rsid w:val="759C16EA"/>
    <w:rsid w:val="760D0337"/>
    <w:rsid w:val="76959C83"/>
    <w:rsid w:val="79BEF976"/>
    <w:rsid w:val="7A75D25E"/>
    <w:rsid w:val="7B9EEDDD"/>
    <w:rsid w:val="7CB4C3CF"/>
    <w:rsid w:val="7E48091D"/>
    <w:rsid w:val="7FF97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AD5CA9"/>
  <w15:chartTrackingRefBased/>
  <w15:docId w15:val="{26D688D8-C37A-40FE-96D0-396E777820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4" w:unhideWhenUsed="1" w:qFormat="1"/>
    <w:lsdException w:name="heading 3" w:semiHidden="1" w:uiPriority="4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3B5E"/>
    <w:rPr>
      <w:szCs w:val="21"/>
    </w:rPr>
  </w:style>
  <w:style w:type="paragraph" w:styleId="Heading1">
    <w:name w:val="heading 1"/>
    <w:basedOn w:val="Normal"/>
    <w:next w:val="Normal"/>
    <w:uiPriority w:val="4"/>
    <w:unhideWhenUsed/>
    <w:qFormat/>
    <w:rsid w:val="000C4AFA"/>
    <w:pPr>
      <w:pBdr>
        <w:top w:val="single" w:sz="4" w:space="1" w:color="13666B" w:themeColor="accent3" w:themeShade="80"/>
        <w:bottom w:val="single" w:sz="4" w:space="1" w:color="13666B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13666B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4"/>
    <w:unhideWhenUsed/>
    <w:qFormat/>
    <w:rsid w:val="000C4AFA"/>
    <w:pPr>
      <w:outlineLvl w:val="1"/>
    </w:pPr>
    <w:rPr>
      <w:rFonts w:asciiTheme="majorHAnsi" w:eastAsiaTheme="majorEastAsia" w:hAnsiTheme="majorHAnsi" w:cstheme="majorBidi"/>
      <w:b/>
      <w:bCs/>
      <w:color w:val="0D5672" w:themeColor="accent1" w:themeShade="80"/>
    </w:rPr>
  </w:style>
  <w:style w:type="paragraph" w:styleId="Heading3">
    <w:name w:val="heading 3"/>
    <w:basedOn w:val="Normal"/>
    <w:next w:val="Normal"/>
    <w:link w:val="Heading3Char"/>
    <w:uiPriority w:val="4"/>
    <w:unhideWhenUsed/>
    <w:qFormat/>
    <w:rsid w:val="00217FA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557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4"/>
    <w:unhideWhenUsed/>
    <w:rsid w:val="00217FA0"/>
    <w:pPr>
      <w:keepNext/>
      <w:keepLines/>
      <w:spacing w:before="160" w:after="0"/>
      <w:outlineLvl w:val="3"/>
    </w:pPr>
    <w:rPr>
      <w:rFonts w:asciiTheme="majorHAnsi" w:eastAsiaTheme="majorEastAsia" w:hAnsiTheme="majorHAnsi" w:cstheme="majorBidi"/>
      <w:color w:val="0D5672" w:themeColor="accent1" w:themeShade="80"/>
    </w:rPr>
  </w:style>
  <w:style w:type="paragraph" w:styleId="Heading5">
    <w:name w:val="heading 5"/>
    <w:basedOn w:val="Normal"/>
    <w:next w:val="Normal"/>
    <w:link w:val="Heading5Char"/>
    <w:uiPriority w:val="4"/>
    <w:semiHidden/>
    <w:unhideWhenUsed/>
    <w:qFormat/>
    <w:rsid w:val="00217FA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D5672" w:themeColor="accent1" w:themeShade="80"/>
    </w:rPr>
  </w:style>
  <w:style w:type="paragraph" w:styleId="Heading6">
    <w:name w:val="heading 6"/>
    <w:basedOn w:val="Normal"/>
    <w:next w:val="Normal"/>
    <w:link w:val="Heading6Char"/>
    <w:uiPriority w:val="4"/>
    <w:semiHidden/>
    <w:unhideWhenUsed/>
    <w:qFormat/>
    <w:rsid w:val="00F64388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D5571" w:themeColor="accent1" w:themeShade="7F"/>
    </w:rPr>
  </w:style>
  <w:style w:type="paragraph" w:styleId="Heading7">
    <w:name w:val="heading 7"/>
    <w:basedOn w:val="Normal"/>
    <w:next w:val="Normal"/>
    <w:link w:val="Heading7Char"/>
    <w:uiPriority w:val="4"/>
    <w:semiHidden/>
    <w:unhideWhenUsed/>
    <w:qFormat/>
    <w:rsid w:val="00F64388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D5571" w:themeColor="accent1" w:themeShade="7F"/>
    </w:rPr>
  </w:style>
  <w:style w:type="paragraph" w:styleId="Heading8">
    <w:name w:val="heading 8"/>
    <w:basedOn w:val="Normal"/>
    <w:next w:val="Normal"/>
    <w:link w:val="Heading8Char"/>
    <w:uiPriority w:val="4"/>
    <w:semiHidden/>
    <w:unhideWhenUsed/>
    <w:qFormat/>
    <w:rsid w:val="00F64388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4"/>
    <w:semiHidden/>
    <w:unhideWhenUsed/>
    <w:qFormat/>
    <w:rsid w:val="00F64388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IntenseEmphasis">
    <w:name w:val="Intense Emphasis"/>
    <w:basedOn w:val="DefaultParagraphFont"/>
    <w:uiPriority w:val="3"/>
    <w:unhideWhenUsed/>
    <w:qFormat/>
    <w:rsid w:val="000C4AFA"/>
    <w:rPr>
      <w:i/>
      <w:iCs/>
      <w:color w:val="134163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DF32F7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F13B5E"/>
    <w:rPr>
      <w:szCs w:val="21"/>
    </w:rPr>
  </w:style>
  <w:style w:type="paragraph" w:styleId="Title">
    <w:name w:val="Title"/>
    <w:basedOn w:val="Normal"/>
    <w:next w:val="Normal"/>
    <w:uiPriority w:val="1"/>
    <w:qFormat/>
    <w:rsid w:val="00267B5F"/>
    <w:pPr>
      <w:spacing w:after="100"/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rsid w:val="00F13B5E"/>
    <w:pPr>
      <w:spacing w:after="10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left w:w="115" w:type="dxa"/>
        <w:right w:w="115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Subtitle">
    <w:name w:val="Subtitle"/>
    <w:basedOn w:val="Normal"/>
    <w:next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335B74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4"/>
    <w:rsid w:val="00217FA0"/>
    <w:rPr>
      <w:rFonts w:asciiTheme="majorHAnsi" w:eastAsiaTheme="majorEastAsia" w:hAnsiTheme="majorHAnsi" w:cstheme="majorBidi"/>
      <w:color w:val="0D567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DF32F7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13B5E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38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F64388"/>
  </w:style>
  <w:style w:type="paragraph" w:styleId="BlockText">
    <w:name w:val="Block Text"/>
    <w:basedOn w:val="Normal"/>
    <w:uiPriority w:val="99"/>
    <w:semiHidden/>
    <w:unhideWhenUsed/>
    <w:rsid w:val="00217FA0"/>
    <w:pPr>
      <w:pBdr>
        <w:top w:val="single" w:sz="2" w:space="10" w:color="1CADE4" w:themeColor="accent1" w:shadow="1"/>
        <w:left w:val="single" w:sz="2" w:space="10" w:color="1CADE4" w:themeColor="accent1" w:shadow="1"/>
        <w:bottom w:val="single" w:sz="2" w:space="10" w:color="1CADE4" w:themeColor="accent1" w:shadow="1"/>
        <w:right w:val="single" w:sz="2" w:space="10" w:color="1CADE4" w:themeColor="accent1" w:shadow="1"/>
      </w:pBdr>
      <w:ind w:left="1152" w:right="1152"/>
    </w:pPr>
    <w:rPr>
      <w:i/>
      <w:iCs/>
      <w:color w:val="0D567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F6438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F64388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F6438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F64388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F6438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F64388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F64388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6438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64388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F6438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F64388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F6438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F64388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F6438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F64388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F64388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64388"/>
    <w:pPr>
      <w:spacing w:before="0"/>
    </w:pPr>
    <w:rPr>
      <w:i/>
      <w:iCs/>
      <w:color w:val="335B74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F64388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</w:rPr>
      <w:tblPr/>
      <w:tcPr>
        <w:shd w:val="clear" w:color="auto" w:fill="A4DDF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4DDF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1481AB" w:themeFill="accent1" w:themeFillShade="BF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</w:rPr>
      <w:tblPr/>
      <w:tcPr>
        <w:shd w:val="clear" w:color="auto" w:fill="A3CEED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3CEED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1C6194" w:themeFill="accent2" w:themeFillShade="BF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</w:rPr>
      <w:tblPr/>
      <w:tcPr>
        <w:shd w:val="clear" w:color="auto" w:fill="A8EBE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8EBEF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1D99A0" w:themeFill="accent3" w:themeFillShade="BF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</w:rPr>
      <w:tblPr/>
      <w:tcPr>
        <w:shd w:val="clear" w:color="auto" w:fill="B2E4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4D5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318B70" w:themeFill="accent4" w:themeFillShade="BF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</w:rPr>
      <w:tblPr/>
      <w:tcPr>
        <w:shd w:val="clear" w:color="auto" w:fill="A9D7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9D7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E653E" w:themeFill="accent5" w:themeFillShade="BF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</w:rPr>
      <w:tblPr/>
      <w:tcPr>
        <w:shd w:val="clear" w:color="auto" w:fill="C0DAD8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0DAD8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87B77" w:themeFill="accent6" w:themeFillShade="BF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6FC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8F2F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E689E" w:themeFill="accent2" w:themeFillShade="CC"/>
      </w:tcPr>
    </w:tblStylePr>
    <w:tblStylePr w:type="lastRow">
      <w:rPr>
        <w:b/>
        <w:bCs/>
        <w:color w:val="1E689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AFB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9478" w:themeFill="accent4" w:themeFillShade="CC"/>
      </w:tcPr>
    </w:tblStylePr>
    <w:tblStylePr w:type="lastRow">
      <w:rPr>
        <w:b/>
        <w:bCs/>
        <w:color w:val="3494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8F4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1FA3AB" w:themeFill="accent3" w:themeFillShade="CC"/>
      </w:tcPr>
    </w:tblStylePr>
    <w:tblStylePr w:type="lastRow">
      <w:rPr>
        <w:b/>
        <w:bCs/>
        <w:color w:val="1FA3A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9F5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D8380" w:themeFill="accent6" w:themeFillShade="CC"/>
      </w:tcPr>
    </w:tblStylePr>
    <w:tblStylePr w:type="lastRow">
      <w:rPr>
        <w:b/>
        <w:bCs/>
        <w:color w:val="4D8380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F6F5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16C42" w:themeFill="accent5" w:themeFillShade="CC"/>
      </w:tcPr>
    </w:tblStylePr>
    <w:tblStylePr w:type="lastRow">
      <w:rPr>
        <w:b/>
        <w:bCs/>
        <w:color w:val="316C42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6FC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06788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06788" w:themeColor="accent1" w:themeShade="99"/>
          <w:insideV w:val="nil"/>
        </w:tcBorders>
        <w:shd w:val="clear" w:color="auto" w:fill="106788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06788" w:themeFill="accent1" w:themeFillShade="99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8DD5F1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2F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64E76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64E76" w:themeColor="accent2" w:themeShade="99"/>
          <w:insideV w:val="nil"/>
        </w:tcBorders>
        <w:shd w:val="clear" w:color="auto" w:fill="164E76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64E76" w:themeFill="accent2" w:themeFillShade="99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8CC2E9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2BA97" w:themeColor="accent4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AFB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77B8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77B80" w:themeColor="accent3" w:themeShade="99"/>
          <w:insideV w:val="nil"/>
        </w:tcBorders>
        <w:shd w:val="clear" w:color="auto" w:fill="177B8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77B80" w:themeFill="accent3" w:themeFillShade="99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27CED7" w:themeColor="accent3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8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F5A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F5A" w:themeColor="accent4" w:themeShade="99"/>
          <w:insideV w:val="nil"/>
        </w:tcBorders>
        <w:shd w:val="clear" w:color="auto" w:fill="276F5A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F5A" w:themeFill="accent4" w:themeFillShade="99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A0DDCB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62A39F" w:themeColor="accent6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9F5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13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131" w:themeColor="accent5" w:themeShade="99"/>
          <w:insideV w:val="nil"/>
        </w:tcBorders>
        <w:shd w:val="clear" w:color="auto" w:fill="25513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131" w:themeFill="accent5" w:themeFillShade="99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94CE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E8853" w:themeColor="accent5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6F5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625F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625F" w:themeColor="accent6" w:themeShade="99"/>
          <w:insideV w:val="nil"/>
        </w:tcBorders>
        <w:shd w:val="clear" w:color="auto" w:fill="39625F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625F" w:themeFill="accent6" w:themeFillShade="99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B0D1C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F64388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438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64388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38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388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D557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481AB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481AB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4162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619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619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3666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D99A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D99A0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15C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B7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B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E4329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653E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653E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0514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7B77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7B77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F64388"/>
  </w:style>
  <w:style w:type="character" w:customStyle="1" w:styleId="DateChar">
    <w:name w:val="Date Char"/>
    <w:basedOn w:val="DefaultParagraphFont"/>
    <w:link w:val="Date"/>
    <w:uiPriority w:val="99"/>
    <w:semiHidden/>
    <w:rsid w:val="00F64388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F6438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64388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F64388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F64388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F64388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4388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F64388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F64388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64388"/>
    <w:rPr>
      <w:color w:val="B26B02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F64388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6438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64388"/>
    <w:rPr>
      <w:szCs w:val="20"/>
    </w:rPr>
  </w:style>
  <w:style w:type="table" w:styleId="GridTable1Light">
    <w:name w:val="Grid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4DDF4" w:themeColor="accent1" w:themeTint="66"/>
        <w:left w:val="single" w:sz="4" w:space="0" w:color="A4DDF4" w:themeColor="accent1" w:themeTint="66"/>
        <w:bottom w:val="single" w:sz="4" w:space="0" w:color="A4DDF4" w:themeColor="accent1" w:themeTint="66"/>
        <w:right w:val="single" w:sz="4" w:space="0" w:color="A4DDF4" w:themeColor="accent1" w:themeTint="66"/>
        <w:insideH w:val="single" w:sz="4" w:space="0" w:color="A4DDF4" w:themeColor="accent1" w:themeTint="66"/>
        <w:insideV w:val="single" w:sz="4" w:space="0" w:color="A4DDF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3CEED" w:themeColor="accent2" w:themeTint="66"/>
        <w:left w:val="single" w:sz="4" w:space="0" w:color="A3CEED" w:themeColor="accent2" w:themeTint="66"/>
        <w:bottom w:val="single" w:sz="4" w:space="0" w:color="A3CEED" w:themeColor="accent2" w:themeTint="66"/>
        <w:right w:val="single" w:sz="4" w:space="0" w:color="A3CEED" w:themeColor="accent2" w:themeTint="66"/>
        <w:insideH w:val="single" w:sz="4" w:space="0" w:color="A3CEED" w:themeColor="accent2" w:themeTint="66"/>
        <w:insideV w:val="single" w:sz="4" w:space="0" w:color="A3CEED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8EBEF" w:themeColor="accent3" w:themeTint="66"/>
        <w:left w:val="single" w:sz="4" w:space="0" w:color="A8EBEF" w:themeColor="accent3" w:themeTint="66"/>
        <w:bottom w:val="single" w:sz="4" w:space="0" w:color="A8EBEF" w:themeColor="accent3" w:themeTint="66"/>
        <w:right w:val="single" w:sz="4" w:space="0" w:color="A8EBEF" w:themeColor="accent3" w:themeTint="66"/>
        <w:insideH w:val="single" w:sz="4" w:space="0" w:color="A8EBEF" w:themeColor="accent3" w:themeTint="66"/>
        <w:insideV w:val="single" w:sz="4" w:space="0" w:color="A8EBEF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2E4D5" w:themeColor="accent4" w:themeTint="66"/>
        <w:left w:val="single" w:sz="4" w:space="0" w:color="B2E4D5" w:themeColor="accent4" w:themeTint="66"/>
        <w:bottom w:val="single" w:sz="4" w:space="0" w:color="B2E4D5" w:themeColor="accent4" w:themeTint="66"/>
        <w:right w:val="single" w:sz="4" w:space="0" w:color="B2E4D5" w:themeColor="accent4" w:themeTint="66"/>
        <w:insideH w:val="single" w:sz="4" w:space="0" w:color="B2E4D5" w:themeColor="accent4" w:themeTint="66"/>
        <w:insideV w:val="single" w:sz="4" w:space="0" w:color="B2E4D5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9D7B6" w:themeColor="accent5" w:themeTint="66"/>
        <w:left w:val="single" w:sz="4" w:space="0" w:color="A9D7B6" w:themeColor="accent5" w:themeTint="66"/>
        <w:bottom w:val="single" w:sz="4" w:space="0" w:color="A9D7B6" w:themeColor="accent5" w:themeTint="66"/>
        <w:right w:val="single" w:sz="4" w:space="0" w:color="A9D7B6" w:themeColor="accent5" w:themeTint="66"/>
        <w:insideH w:val="single" w:sz="4" w:space="0" w:color="A9D7B6" w:themeColor="accent5" w:themeTint="66"/>
        <w:insideV w:val="single" w:sz="4" w:space="0" w:color="A9D7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C0DAD8" w:themeColor="accent6" w:themeTint="66"/>
        <w:left w:val="single" w:sz="4" w:space="0" w:color="C0DAD8" w:themeColor="accent6" w:themeTint="66"/>
        <w:bottom w:val="single" w:sz="4" w:space="0" w:color="C0DAD8" w:themeColor="accent6" w:themeTint="66"/>
        <w:right w:val="single" w:sz="4" w:space="0" w:color="C0DAD8" w:themeColor="accent6" w:themeTint="66"/>
        <w:insideH w:val="single" w:sz="4" w:space="0" w:color="C0DAD8" w:themeColor="accent6" w:themeTint="66"/>
        <w:insideV w:val="single" w:sz="4" w:space="0" w:color="C0DAD8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76CDEE" w:themeColor="accent1" w:themeTint="99"/>
        <w:bottom w:val="single" w:sz="2" w:space="0" w:color="76CDEE" w:themeColor="accent1" w:themeTint="99"/>
        <w:insideH w:val="single" w:sz="2" w:space="0" w:color="76CDEE" w:themeColor="accent1" w:themeTint="99"/>
        <w:insideV w:val="single" w:sz="2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6CDE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6CDE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74B5E4" w:themeColor="accent2" w:themeTint="99"/>
        <w:bottom w:val="single" w:sz="2" w:space="0" w:color="74B5E4" w:themeColor="accent2" w:themeTint="99"/>
        <w:insideH w:val="single" w:sz="2" w:space="0" w:color="74B5E4" w:themeColor="accent2" w:themeTint="99"/>
        <w:insideV w:val="single" w:sz="2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4B5E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4B5E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7CE1E7" w:themeColor="accent3" w:themeTint="99"/>
        <w:bottom w:val="single" w:sz="2" w:space="0" w:color="7CE1E7" w:themeColor="accent3" w:themeTint="99"/>
        <w:insideH w:val="single" w:sz="2" w:space="0" w:color="7CE1E7" w:themeColor="accent3" w:themeTint="99"/>
        <w:insideV w:val="single" w:sz="2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CE1E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CE1E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8CD6C0" w:themeColor="accent4" w:themeTint="99"/>
        <w:bottom w:val="single" w:sz="2" w:space="0" w:color="8CD6C0" w:themeColor="accent4" w:themeTint="99"/>
        <w:insideH w:val="single" w:sz="2" w:space="0" w:color="8CD6C0" w:themeColor="accent4" w:themeTint="99"/>
        <w:insideV w:val="single" w:sz="2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6C0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6C0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7EC492" w:themeColor="accent5" w:themeTint="99"/>
        <w:bottom w:val="single" w:sz="2" w:space="0" w:color="7EC492" w:themeColor="accent5" w:themeTint="99"/>
        <w:insideH w:val="single" w:sz="2" w:space="0" w:color="7EC492" w:themeColor="accent5" w:themeTint="99"/>
        <w:insideV w:val="single" w:sz="2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C4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C4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2" w:space="0" w:color="A0C7C5" w:themeColor="accent6" w:themeTint="99"/>
        <w:bottom w:val="single" w:sz="2" w:space="0" w:color="A0C7C5" w:themeColor="accent6" w:themeTint="99"/>
        <w:insideH w:val="single" w:sz="2" w:space="0" w:color="A0C7C5" w:themeColor="accent6" w:themeTint="99"/>
        <w:insideV w:val="single" w:sz="2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0C7C5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0C7C5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3">
    <w:name w:val="Grid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5Dark">
    <w:name w:val="Grid Table 5 Dark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EEF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ADE4" w:themeFill="accent1"/>
      </w:tcPr>
    </w:tblStylePr>
    <w:tblStylePr w:type="band1Vert">
      <w:tblPr/>
      <w:tcPr>
        <w:shd w:val="clear" w:color="auto" w:fill="A4DDF4" w:themeFill="accent1" w:themeFillTint="66"/>
      </w:tcPr>
    </w:tblStylePr>
    <w:tblStylePr w:type="band1Horz">
      <w:tblPr/>
      <w:tcPr>
        <w:shd w:val="clear" w:color="auto" w:fill="A4DDF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0E6F6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683C6" w:themeFill="accent2"/>
      </w:tcPr>
    </w:tblStylePr>
    <w:tblStylePr w:type="band1Vert">
      <w:tblPr/>
      <w:tcPr>
        <w:shd w:val="clear" w:color="auto" w:fill="A3CEED" w:themeFill="accent2" w:themeFillTint="66"/>
      </w:tcPr>
    </w:tblStylePr>
    <w:tblStylePr w:type="band1Horz">
      <w:tblPr/>
      <w:tcPr>
        <w:shd w:val="clear" w:color="auto" w:fill="A3CEED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F5F7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27CED7" w:themeFill="accent3"/>
      </w:tcPr>
    </w:tblStylePr>
    <w:tblStylePr w:type="band1Vert">
      <w:tblPr/>
      <w:tcPr>
        <w:shd w:val="clear" w:color="auto" w:fill="A8EBEF" w:themeFill="accent3" w:themeFillTint="66"/>
      </w:tcPr>
    </w:tblStylePr>
    <w:tblStylePr w:type="band1Horz">
      <w:tblPr/>
      <w:tcPr>
        <w:shd w:val="clear" w:color="auto" w:fill="A8EBEF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1EA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2BA97" w:themeFill="accent4"/>
      </w:tcPr>
    </w:tblStylePr>
    <w:tblStylePr w:type="band1Vert">
      <w:tblPr/>
      <w:tcPr>
        <w:shd w:val="clear" w:color="auto" w:fill="B2E4D5" w:themeFill="accent4" w:themeFillTint="66"/>
      </w:tcPr>
    </w:tblStylePr>
    <w:tblStylePr w:type="band1Horz">
      <w:tblPr/>
      <w:tcPr>
        <w:shd w:val="clear" w:color="auto" w:fill="B2E4D5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EB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E8853" w:themeFill="accent5"/>
      </w:tcPr>
    </w:tblStylePr>
    <w:tblStylePr w:type="band1Vert">
      <w:tblPr/>
      <w:tcPr>
        <w:shd w:val="clear" w:color="auto" w:fill="A9D7B6" w:themeFill="accent5" w:themeFillTint="66"/>
      </w:tcPr>
    </w:tblStylePr>
    <w:tblStylePr w:type="band1Horz">
      <w:tblPr/>
      <w:tcPr>
        <w:shd w:val="clear" w:color="auto" w:fill="A9D7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ECE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2A39F" w:themeFill="accent6"/>
      </w:tcPr>
    </w:tblStylePr>
    <w:tblStylePr w:type="band1Vert">
      <w:tblPr/>
      <w:tcPr>
        <w:shd w:val="clear" w:color="auto" w:fill="C0DAD8" w:themeFill="accent6" w:themeFillTint="66"/>
      </w:tcPr>
    </w:tblStylePr>
    <w:tblStylePr w:type="band1Horz">
      <w:tblPr/>
      <w:tcPr>
        <w:shd w:val="clear" w:color="auto" w:fill="C0DAD8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F64388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F64388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F64388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F64388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F64388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F64388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F64388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  <w:insideV w:val="single" w:sz="4" w:space="0" w:color="76CDE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bottom w:val="single" w:sz="4" w:space="0" w:color="76CDEE" w:themeColor="accent1" w:themeTint="99"/>
        </w:tcBorders>
      </w:tcPr>
    </w:tblStylePr>
    <w:tblStylePr w:type="nwCell">
      <w:tblPr/>
      <w:tcPr>
        <w:tcBorders>
          <w:bottom w:val="single" w:sz="4" w:space="0" w:color="76CDEE" w:themeColor="accent1" w:themeTint="99"/>
        </w:tcBorders>
      </w:tcPr>
    </w:tblStylePr>
    <w:tblStylePr w:type="seCell">
      <w:tblPr/>
      <w:tcPr>
        <w:tcBorders>
          <w:top w:val="single" w:sz="4" w:space="0" w:color="76CDEE" w:themeColor="accent1" w:themeTint="99"/>
        </w:tcBorders>
      </w:tcPr>
    </w:tblStylePr>
    <w:tblStylePr w:type="swCell">
      <w:tblPr/>
      <w:tcPr>
        <w:tcBorders>
          <w:top w:val="single" w:sz="4" w:space="0" w:color="76CDEE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F64388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  <w:insideV w:val="single" w:sz="4" w:space="0" w:color="74B5E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bottom w:val="single" w:sz="4" w:space="0" w:color="74B5E4" w:themeColor="accent2" w:themeTint="99"/>
        </w:tcBorders>
      </w:tcPr>
    </w:tblStylePr>
    <w:tblStylePr w:type="nwCell">
      <w:tblPr/>
      <w:tcPr>
        <w:tcBorders>
          <w:bottom w:val="single" w:sz="4" w:space="0" w:color="74B5E4" w:themeColor="accent2" w:themeTint="99"/>
        </w:tcBorders>
      </w:tcPr>
    </w:tblStylePr>
    <w:tblStylePr w:type="seCell">
      <w:tblPr/>
      <w:tcPr>
        <w:tcBorders>
          <w:top w:val="single" w:sz="4" w:space="0" w:color="74B5E4" w:themeColor="accent2" w:themeTint="99"/>
        </w:tcBorders>
      </w:tcPr>
    </w:tblStylePr>
    <w:tblStylePr w:type="swCell">
      <w:tblPr/>
      <w:tcPr>
        <w:tcBorders>
          <w:top w:val="single" w:sz="4" w:space="0" w:color="74B5E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F64388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  <w:insideV w:val="single" w:sz="4" w:space="0" w:color="7CE1E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bottom w:val="single" w:sz="4" w:space="0" w:color="7CE1E7" w:themeColor="accent3" w:themeTint="99"/>
        </w:tcBorders>
      </w:tcPr>
    </w:tblStylePr>
    <w:tblStylePr w:type="nwCell">
      <w:tblPr/>
      <w:tcPr>
        <w:tcBorders>
          <w:bottom w:val="single" w:sz="4" w:space="0" w:color="7CE1E7" w:themeColor="accent3" w:themeTint="99"/>
        </w:tcBorders>
      </w:tcPr>
    </w:tblStylePr>
    <w:tblStylePr w:type="seCell">
      <w:tblPr/>
      <w:tcPr>
        <w:tcBorders>
          <w:top w:val="single" w:sz="4" w:space="0" w:color="7CE1E7" w:themeColor="accent3" w:themeTint="99"/>
        </w:tcBorders>
      </w:tcPr>
    </w:tblStylePr>
    <w:tblStylePr w:type="swCell">
      <w:tblPr/>
      <w:tcPr>
        <w:tcBorders>
          <w:top w:val="single" w:sz="4" w:space="0" w:color="7CE1E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F64388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  <w:insideV w:val="single" w:sz="4" w:space="0" w:color="8CD6C0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bottom w:val="single" w:sz="4" w:space="0" w:color="8CD6C0" w:themeColor="accent4" w:themeTint="99"/>
        </w:tcBorders>
      </w:tcPr>
    </w:tblStylePr>
    <w:tblStylePr w:type="nwCell">
      <w:tblPr/>
      <w:tcPr>
        <w:tcBorders>
          <w:bottom w:val="single" w:sz="4" w:space="0" w:color="8CD6C0" w:themeColor="accent4" w:themeTint="99"/>
        </w:tcBorders>
      </w:tcPr>
    </w:tblStylePr>
    <w:tblStylePr w:type="seCell">
      <w:tblPr/>
      <w:tcPr>
        <w:tcBorders>
          <w:top w:val="single" w:sz="4" w:space="0" w:color="8CD6C0" w:themeColor="accent4" w:themeTint="99"/>
        </w:tcBorders>
      </w:tcPr>
    </w:tblStylePr>
    <w:tblStylePr w:type="swCell">
      <w:tblPr/>
      <w:tcPr>
        <w:tcBorders>
          <w:top w:val="single" w:sz="4" w:space="0" w:color="8CD6C0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F64388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  <w:insideV w:val="single" w:sz="4" w:space="0" w:color="7EC4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bottom w:val="single" w:sz="4" w:space="0" w:color="7EC492" w:themeColor="accent5" w:themeTint="99"/>
        </w:tcBorders>
      </w:tcPr>
    </w:tblStylePr>
    <w:tblStylePr w:type="nwCell">
      <w:tblPr/>
      <w:tcPr>
        <w:tcBorders>
          <w:bottom w:val="single" w:sz="4" w:space="0" w:color="7EC492" w:themeColor="accent5" w:themeTint="99"/>
        </w:tcBorders>
      </w:tcPr>
    </w:tblStylePr>
    <w:tblStylePr w:type="seCell">
      <w:tblPr/>
      <w:tcPr>
        <w:tcBorders>
          <w:top w:val="single" w:sz="4" w:space="0" w:color="7EC492" w:themeColor="accent5" w:themeTint="99"/>
        </w:tcBorders>
      </w:tcPr>
    </w:tblStylePr>
    <w:tblStylePr w:type="swCell">
      <w:tblPr/>
      <w:tcPr>
        <w:tcBorders>
          <w:top w:val="single" w:sz="4" w:space="0" w:color="7EC4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F64388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  <w:insideV w:val="single" w:sz="4" w:space="0" w:color="A0C7C5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bottom w:val="single" w:sz="4" w:space="0" w:color="A0C7C5" w:themeColor="accent6" w:themeTint="99"/>
        </w:tcBorders>
      </w:tcPr>
    </w:tblStylePr>
    <w:tblStylePr w:type="nwCell">
      <w:tblPr/>
      <w:tcPr>
        <w:tcBorders>
          <w:bottom w:val="single" w:sz="4" w:space="0" w:color="A0C7C5" w:themeColor="accent6" w:themeTint="99"/>
        </w:tcBorders>
      </w:tcPr>
    </w:tblStylePr>
    <w:tblStylePr w:type="seCell">
      <w:tblPr/>
      <w:tcPr>
        <w:tcBorders>
          <w:top w:val="single" w:sz="4" w:space="0" w:color="A0C7C5" w:themeColor="accent6" w:themeTint="99"/>
        </w:tcBorders>
      </w:tcPr>
    </w:tblStylePr>
    <w:tblStylePr w:type="swCell">
      <w:tblPr/>
      <w:tcPr>
        <w:tcBorders>
          <w:top w:val="single" w:sz="4" w:space="0" w:color="A0C7C5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4"/>
    <w:semiHidden/>
    <w:rsid w:val="00217FA0"/>
    <w:rPr>
      <w:rFonts w:asciiTheme="majorHAnsi" w:eastAsiaTheme="majorEastAsia" w:hAnsiTheme="majorHAnsi" w:cstheme="majorBidi"/>
      <w:color w:val="0D5672" w:themeColor="accent1" w:themeShade="80"/>
      <w:szCs w:val="21"/>
    </w:rPr>
  </w:style>
  <w:style w:type="character" w:customStyle="1" w:styleId="Heading6Char">
    <w:name w:val="Heading 6 Char"/>
    <w:basedOn w:val="DefaultParagraphFont"/>
    <w:link w:val="Heading6"/>
    <w:uiPriority w:val="4"/>
    <w:semiHidden/>
    <w:rsid w:val="00CA1942"/>
    <w:rPr>
      <w:rFonts w:asciiTheme="majorHAnsi" w:eastAsiaTheme="majorEastAsia" w:hAnsiTheme="majorHAnsi" w:cstheme="majorBidi"/>
      <w:color w:val="0D557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4"/>
    <w:semiHidden/>
    <w:rsid w:val="00CA1942"/>
    <w:rPr>
      <w:rFonts w:asciiTheme="majorHAnsi" w:eastAsiaTheme="majorEastAsia" w:hAnsiTheme="majorHAnsi" w:cstheme="majorBidi"/>
      <w:i/>
      <w:iCs/>
      <w:color w:val="0D557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4"/>
    <w:semiHidden/>
    <w:rsid w:val="00CA194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4"/>
    <w:semiHidden/>
    <w:rsid w:val="00CA194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F64388"/>
  </w:style>
  <w:style w:type="paragraph" w:styleId="HTMLAddress">
    <w:name w:val="HTML Address"/>
    <w:basedOn w:val="Normal"/>
    <w:link w:val="HTMLAddressChar"/>
    <w:uiPriority w:val="99"/>
    <w:semiHidden/>
    <w:unhideWhenUsed/>
    <w:rsid w:val="00F6438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F64388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F64388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F64388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438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438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F6438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F6438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F64388"/>
    <w:rPr>
      <w:i/>
      <w:iCs/>
    </w:rPr>
  </w:style>
  <w:style w:type="character" w:styleId="Hyperlink">
    <w:name w:val="Hyperlink"/>
    <w:basedOn w:val="DefaultParagraphFont"/>
    <w:uiPriority w:val="99"/>
    <w:unhideWhenUsed/>
    <w:rsid w:val="00F64388"/>
    <w:rPr>
      <w:color w:val="6EAC1C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F6438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F6438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F6438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F6438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F6438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F6438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F6438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F6438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F6438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F64388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17FA0"/>
    <w:pPr>
      <w:pBdr>
        <w:top w:val="single" w:sz="4" w:space="10" w:color="1CADE4" w:themeColor="accent1"/>
        <w:bottom w:val="single" w:sz="4" w:space="10" w:color="1CADE4" w:themeColor="accent1"/>
      </w:pBdr>
      <w:spacing w:before="360" w:after="360"/>
      <w:ind w:left="864" w:right="864"/>
      <w:jc w:val="center"/>
    </w:pPr>
    <w:rPr>
      <w:i/>
      <w:iCs/>
      <w:color w:val="0D567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17FA0"/>
    <w:rPr>
      <w:i/>
      <w:iCs/>
      <w:color w:val="0D567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17FA0"/>
    <w:rPr>
      <w:b/>
      <w:bCs/>
      <w:caps w:val="0"/>
      <w:smallCaps/>
      <w:color w:val="0D5672" w:themeColor="accent1" w:themeShade="80"/>
      <w:spacing w:val="5"/>
    </w:rPr>
  </w:style>
  <w:style w:type="table" w:styleId="LightGrid">
    <w:name w:val="Light Grid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1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H w:val="nil"/>
          <w:insideV w:val="single" w:sz="8" w:space="0" w:color="1CADE4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  <w:shd w:val="clear" w:color="auto" w:fill="C6EAF8" w:themeFill="accent1" w:themeFillTint="3F"/>
      </w:tcPr>
    </w:tblStylePr>
    <w:tblStylePr w:type="band2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  <w:insideV w:val="single" w:sz="8" w:space="0" w:color="1CADE4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1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H w:val="nil"/>
          <w:insideV w:val="single" w:sz="8" w:space="0" w:color="2683C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  <w:shd w:val="clear" w:color="auto" w:fill="C5E0F4" w:themeFill="accent2" w:themeFillTint="3F"/>
      </w:tcPr>
    </w:tblStylePr>
    <w:tblStylePr w:type="band2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  <w:insideV w:val="single" w:sz="8" w:space="0" w:color="2683C6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1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H w:val="nil"/>
          <w:insideV w:val="single" w:sz="8" w:space="0" w:color="27CED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  <w:shd w:val="clear" w:color="auto" w:fill="C9F2F5" w:themeFill="accent3" w:themeFillTint="3F"/>
      </w:tcPr>
    </w:tblStylePr>
    <w:tblStylePr w:type="band2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  <w:insideV w:val="single" w:sz="8" w:space="0" w:color="27CED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1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H w:val="nil"/>
          <w:insideV w:val="single" w:sz="8" w:space="0" w:color="42BA9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  <w:shd w:val="clear" w:color="auto" w:fill="CFEEE5" w:themeFill="accent4" w:themeFillTint="3F"/>
      </w:tcPr>
    </w:tblStylePr>
    <w:tblStylePr w:type="band2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  <w:insideV w:val="single" w:sz="8" w:space="0" w:color="42BA9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1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H w:val="nil"/>
          <w:insideV w:val="single" w:sz="8" w:space="0" w:color="3E8853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  <w:shd w:val="clear" w:color="auto" w:fill="C9E6D2" w:themeFill="accent5" w:themeFillTint="3F"/>
      </w:tcPr>
    </w:tblStylePr>
    <w:tblStylePr w:type="band2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  <w:insideV w:val="single" w:sz="8" w:space="0" w:color="3E8853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1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H w:val="nil"/>
          <w:insideV w:val="single" w:sz="8" w:space="0" w:color="62A39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  <w:shd w:val="clear" w:color="auto" w:fill="D8E8E7" w:themeFill="accent6" w:themeFillTint="3F"/>
      </w:tcPr>
    </w:tblStylePr>
    <w:tblStylePr w:type="band2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  <w:insideV w:val="single" w:sz="8" w:space="0" w:color="62A39F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  <w:tblStylePr w:type="band1Horz">
      <w:tblPr/>
      <w:tcPr>
        <w:tcBorders>
          <w:top w:val="single" w:sz="8" w:space="0" w:color="1CADE4" w:themeColor="accent1"/>
          <w:left w:val="single" w:sz="8" w:space="0" w:color="1CADE4" w:themeColor="accent1"/>
          <w:bottom w:val="single" w:sz="8" w:space="0" w:color="1CADE4" w:themeColor="accent1"/>
          <w:right w:val="single" w:sz="8" w:space="0" w:color="1CADE4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  <w:tblStylePr w:type="band1Horz">
      <w:tblPr/>
      <w:tcPr>
        <w:tcBorders>
          <w:top w:val="single" w:sz="8" w:space="0" w:color="2683C6" w:themeColor="accent2"/>
          <w:left w:val="single" w:sz="8" w:space="0" w:color="2683C6" w:themeColor="accent2"/>
          <w:bottom w:val="single" w:sz="8" w:space="0" w:color="2683C6" w:themeColor="accent2"/>
          <w:right w:val="single" w:sz="8" w:space="0" w:color="2683C6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  <w:tblStylePr w:type="band1Horz">
      <w:tblPr/>
      <w:tcPr>
        <w:tcBorders>
          <w:top w:val="single" w:sz="8" w:space="0" w:color="27CED7" w:themeColor="accent3"/>
          <w:left w:val="single" w:sz="8" w:space="0" w:color="27CED7" w:themeColor="accent3"/>
          <w:bottom w:val="single" w:sz="8" w:space="0" w:color="27CED7" w:themeColor="accent3"/>
          <w:right w:val="single" w:sz="8" w:space="0" w:color="27CED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  <w:tblStylePr w:type="band1Horz">
      <w:tblPr/>
      <w:tcPr>
        <w:tcBorders>
          <w:top w:val="single" w:sz="8" w:space="0" w:color="42BA97" w:themeColor="accent4"/>
          <w:left w:val="single" w:sz="8" w:space="0" w:color="42BA97" w:themeColor="accent4"/>
          <w:bottom w:val="single" w:sz="8" w:space="0" w:color="42BA97" w:themeColor="accent4"/>
          <w:right w:val="single" w:sz="8" w:space="0" w:color="42BA9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  <w:tblStylePr w:type="band1Horz">
      <w:tblPr/>
      <w:tcPr>
        <w:tcBorders>
          <w:top w:val="single" w:sz="8" w:space="0" w:color="3E8853" w:themeColor="accent5"/>
          <w:left w:val="single" w:sz="8" w:space="0" w:color="3E8853" w:themeColor="accent5"/>
          <w:bottom w:val="single" w:sz="8" w:space="0" w:color="3E8853" w:themeColor="accent5"/>
          <w:right w:val="single" w:sz="8" w:space="0" w:color="3E8853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  <w:tblStylePr w:type="band1Horz">
      <w:tblPr/>
      <w:tcPr>
        <w:tcBorders>
          <w:top w:val="single" w:sz="8" w:space="0" w:color="62A39F" w:themeColor="accent6"/>
          <w:left w:val="single" w:sz="8" w:space="0" w:color="62A39F" w:themeColor="accent6"/>
          <w:bottom w:val="single" w:sz="8" w:space="0" w:color="62A39F" w:themeColor="accent6"/>
          <w:right w:val="single" w:sz="8" w:space="0" w:color="62A39F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F64388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F64388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1CADE4" w:themeColor="accent1"/>
          <w:left w:val="nil"/>
          <w:bottom w:val="single" w:sz="8" w:space="0" w:color="1CADE4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F64388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683C6" w:themeColor="accent2"/>
          <w:left w:val="nil"/>
          <w:bottom w:val="single" w:sz="8" w:space="0" w:color="2683C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F64388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27CED7" w:themeColor="accent3"/>
          <w:left w:val="nil"/>
          <w:bottom w:val="single" w:sz="8" w:space="0" w:color="27CED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F64388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2BA97" w:themeColor="accent4"/>
          <w:left w:val="nil"/>
          <w:bottom w:val="single" w:sz="8" w:space="0" w:color="42BA9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F64388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E8853" w:themeColor="accent5"/>
          <w:left w:val="nil"/>
          <w:bottom w:val="single" w:sz="8" w:space="0" w:color="3E8853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F64388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62A39F" w:themeColor="accent6"/>
          <w:left w:val="nil"/>
          <w:bottom w:val="single" w:sz="8" w:space="0" w:color="62A39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F64388"/>
  </w:style>
  <w:style w:type="paragraph" w:styleId="List">
    <w:name w:val="List"/>
    <w:basedOn w:val="Normal"/>
    <w:uiPriority w:val="99"/>
    <w:semiHidden/>
    <w:unhideWhenUsed/>
    <w:rsid w:val="00F6438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F6438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F6438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F6438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F64388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F64388"/>
    <w:pPr>
      <w:numPr>
        <w:numId w:val="6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F6438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F6438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F6438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F6438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F6438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F6438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F6438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F6438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F64388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rsid w:val="00F6438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F6438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F6438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F6438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F6438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6CDEE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4B5E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CE1E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6C0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EC4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0C7C5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2">
    <w:name w:val="List Table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bottom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bottom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bottom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bottom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bottom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bottom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3">
    <w:name w:val="List Table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1CADE4" w:themeColor="accent1"/>
        <w:left w:val="single" w:sz="4" w:space="0" w:color="1CADE4" w:themeColor="accent1"/>
        <w:bottom w:val="single" w:sz="4" w:space="0" w:color="1CADE4" w:themeColor="accent1"/>
        <w:right w:val="single" w:sz="4" w:space="0" w:color="1CADE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CADE4" w:themeColor="accent1"/>
          <w:right w:val="single" w:sz="4" w:space="0" w:color="1CADE4" w:themeColor="accent1"/>
        </w:tcBorders>
      </w:tcPr>
    </w:tblStylePr>
    <w:tblStylePr w:type="band1Horz">
      <w:tblPr/>
      <w:tcPr>
        <w:tcBorders>
          <w:top w:val="single" w:sz="4" w:space="0" w:color="1CADE4" w:themeColor="accent1"/>
          <w:bottom w:val="single" w:sz="4" w:space="0" w:color="1CADE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CADE4" w:themeColor="accent1"/>
          <w:left w:val="nil"/>
        </w:tcBorders>
      </w:tcPr>
    </w:tblStylePr>
    <w:tblStylePr w:type="swCell">
      <w:tblPr/>
      <w:tcPr>
        <w:tcBorders>
          <w:top w:val="double" w:sz="4" w:space="0" w:color="1CADE4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2683C6" w:themeColor="accent2"/>
        <w:left w:val="single" w:sz="4" w:space="0" w:color="2683C6" w:themeColor="accent2"/>
        <w:bottom w:val="single" w:sz="4" w:space="0" w:color="2683C6" w:themeColor="accent2"/>
        <w:right w:val="single" w:sz="4" w:space="0" w:color="2683C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683C6" w:themeColor="accent2"/>
          <w:right w:val="single" w:sz="4" w:space="0" w:color="2683C6" w:themeColor="accent2"/>
        </w:tcBorders>
      </w:tcPr>
    </w:tblStylePr>
    <w:tblStylePr w:type="band1Horz">
      <w:tblPr/>
      <w:tcPr>
        <w:tcBorders>
          <w:top w:val="single" w:sz="4" w:space="0" w:color="2683C6" w:themeColor="accent2"/>
          <w:bottom w:val="single" w:sz="4" w:space="0" w:color="2683C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683C6" w:themeColor="accent2"/>
          <w:left w:val="nil"/>
        </w:tcBorders>
      </w:tcPr>
    </w:tblStylePr>
    <w:tblStylePr w:type="swCell">
      <w:tblPr/>
      <w:tcPr>
        <w:tcBorders>
          <w:top w:val="double" w:sz="4" w:space="0" w:color="2683C6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27CED7" w:themeColor="accent3"/>
        <w:left w:val="single" w:sz="4" w:space="0" w:color="27CED7" w:themeColor="accent3"/>
        <w:bottom w:val="single" w:sz="4" w:space="0" w:color="27CED7" w:themeColor="accent3"/>
        <w:right w:val="single" w:sz="4" w:space="0" w:color="27CED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27CED7" w:themeColor="accent3"/>
          <w:right w:val="single" w:sz="4" w:space="0" w:color="27CED7" w:themeColor="accent3"/>
        </w:tcBorders>
      </w:tcPr>
    </w:tblStylePr>
    <w:tblStylePr w:type="band1Horz">
      <w:tblPr/>
      <w:tcPr>
        <w:tcBorders>
          <w:top w:val="single" w:sz="4" w:space="0" w:color="27CED7" w:themeColor="accent3"/>
          <w:bottom w:val="single" w:sz="4" w:space="0" w:color="27CED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27CED7" w:themeColor="accent3"/>
          <w:left w:val="nil"/>
        </w:tcBorders>
      </w:tcPr>
    </w:tblStylePr>
    <w:tblStylePr w:type="swCell">
      <w:tblPr/>
      <w:tcPr>
        <w:tcBorders>
          <w:top w:val="double" w:sz="4" w:space="0" w:color="27CED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42BA97" w:themeColor="accent4"/>
        <w:left w:val="single" w:sz="4" w:space="0" w:color="42BA97" w:themeColor="accent4"/>
        <w:bottom w:val="single" w:sz="4" w:space="0" w:color="42BA97" w:themeColor="accent4"/>
        <w:right w:val="single" w:sz="4" w:space="0" w:color="42BA9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2BA97" w:themeColor="accent4"/>
          <w:right w:val="single" w:sz="4" w:space="0" w:color="42BA97" w:themeColor="accent4"/>
        </w:tcBorders>
      </w:tcPr>
    </w:tblStylePr>
    <w:tblStylePr w:type="band1Horz">
      <w:tblPr/>
      <w:tcPr>
        <w:tcBorders>
          <w:top w:val="single" w:sz="4" w:space="0" w:color="42BA97" w:themeColor="accent4"/>
          <w:bottom w:val="single" w:sz="4" w:space="0" w:color="42BA9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2BA97" w:themeColor="accent4"/>
          <w:left w:val="nil"/>
        </w:tcBorders>
      </w:tcPr>
    </w:tblStylePr>
    <w:tblStylePr w:type="swCell">
      <w:tblPr/>
      <w:tcPr>
        <w:tcBorders>
          <w:top w:val="double" w:sz="4" w:space="0" w:color="42BA9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3E8853" w:themeColor="accent5"/>
        <w:left w:val="single" w:sz="4" w:space="0" w:color="3E8853" w:themeColor="accent5"/>
        <w:bottom w:val="single" w:sz="4" w:space="0" w:color="3E8853" w:themeColor="accent5"/>
        <w:right w:val="single" w:sz="4" w:space="0" w:color="3E8853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E8853" w:themeColor="accent5"/>
          <w:right w:val="single" w:sz="4" w:space="0" w:color="3E8853" w:themeColor="accent5"/>
        </w:tcBorders>
      </w:tcPr>
    </w:tblStylePr>
    <w:tblStylePr w:type="band1Horz">
      <w:tblPr/>
      <w:tcPr>
        <w:tcBorders>
          <w:top w:val="single" w:sz="4" w:space="0" w:color="3E8853" w:themeColor="accent5"/>
          <w:bottom w:val="single" w:sz="4" w:space="0" w:color="3E8853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E8853" w:themeColor="accent5"/>
          <w:left w:val="nil"/>
        </w:tcBorders>
      </w:tcPr>
    </w:tblStylePr>
    <w:tblStylePr w:type="swCell">
      <w:tblPr/>
      <w:tcPr>
        <w:tcBorders>
          <w:top w:val="double" w:sz="4" w:space="0" w:color="3E8853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2A39F" w:themeColor="accent6"/>
        <w:left w:val="single" w:sz="4" w:space="0" w:color="62A39F" w:themeColor="accent6"/>
        <w:bottom w:val="single" w:sz="4" w:space="0" w:color="62A39F" w:themeColor="accent6"/>
        <w:right w:val="single" w:sz="4" w:space="0" w:color="62A39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62A39F" w:themeColor="accent6"/>
          <w:right w:val="single" w:sz="4" w:space="0" w:color="62A39F" w:themeColor="accent6"/>
        </w:tcBorders>
      </w:tcPr>
    </w:tblStylePr>
    <w:tblStylePr w:type="band1Horz">
      <w:tblPr/>
      <w:tcPr>
        <w:tcBorders>
          <w:top w:val="single" w:sz="4" w:space="0" w:color="62A39F" w:themeColor="accent6"/>
          <w:bottom w:val="single" w:sz="4" w:space="0" w:color="62A39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62A39F" w:themeColor="accent6"/>
          <w:left w:val="nil"/>
        </w:tcBorders>
      </w:tcPr>
    </w:tblStylePr>
    <w:tblStylePr w:type="swCell">
      <w:tblPr/>
      <w:tcPr>
        <w:tcBorders>
          <w:top w:val="double" w:sz="4" w:space="0" w:color="62A39F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6CDEE" w:themeColor="accent1" w:themeTint="99"/>
        <w:left w:val="single" w:sz="4" w:space="0" w:color="76CDEE" w:themeColor="accent1" w:themeTint="99"/>
        <w:bottom w:val="single" w:sz="4" w:space="0" w:color="76CDEE" w:themeColor="accent1" w:themeTint="99"/>
        <w:right w:val="single" w:sz="4" w:space="0" w:color="76CDEE" w:themeColor="accent1" w:themeTint="99"/>
        <w:insideH w:val="single" w:sz="4" w:space="0" w:color="76CDE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ADE4" w:themeColor="accent1"/>
          <w:left w:val="single" w:sz="4" w:space="0" w:color="1CADE4" w:themeColor="accent1"/>
          <w:bottom w:val="single" w:sz="4" w:space="0" w:color="1CADE4" w:themeColor="accent1"/>
          <w:right w:val="single" w:sz="4" w:space="0" w:color="1CADE4" w:themeColor="accent1"/>
          <w:insideH w:val="nil"/>
        </w:tcBorders>
        <w:shd w:val="clear" w:color="auto" w:fill="1CADE4" w:themeFill="accent1"/>
      </w:tcPr>
    </w:tblStylePr>
    <w:tblStylePr w:type="lastRow">
      <w:rPr>
        <w:b/>
        <w:bCs/>
      </w:rPr>
      <w:tblPr/>
      <w:tcPr>
        <w:tcBorders>
          <w:top w:val="double" w:sz="4" w:space="0" w:color="76CDEE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4B5E4" w:themeColor="accent2" w:themeTint="99"/>
        <w:left w:val="single" w:sz="4" w:space="0" w:color="74B5E4" w:themeColor="accent2" w:themeTint="99"/>
        <w:bottom w:val="single" w:sz="4" w:space="0" w:color="74B5E4" w:themeColor="accent2" w:themeTint="99"/>
        <w:right w:val="single" w:sz="4" w:space="0" w:color="74B5E4" w:themeColor="accent2" w:themeTint="99"/>
        <w:insideH w:val="single" w:sz="4" w:space="0" w:color="74B5E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683C6" w:themeColor="accent2"/>
          <w:left w:val="single" w:sz="4" w:space="0" w:color="2683C6" w:themeColor="accent2"/>
          <w:bottom w:val="single" w:sz="4" w:space="0" w:color="2683C6" w:themeColor="accent2"/>
          <w:right w:val="single" w:sz="4" w:space="0" w:color="2683C6" w:themeColor="accent2"/>
          <w:insideH w:val="nil"/>
        </w:tcBorders>
        <w:shd w:val="clear" w:color="auto" w:fill="2683C6" w:themeFill="accent2"/>
      </w:tcPr>
    </w:tblStylePr>
    <w:tblStylePr w:type="lastRow">
      <w:rPr>
        <w:b/>
        <w:bCs/>
      </w:rPr>
      <w:tblPr/>
      <w:tcPr>
        <w:tcBorders>
          <w:top w:val="double" w:sz="4" w:space="0" w:color="74B5E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CE1E7" w:themeColor="accent3" w:themeTint="99"/>
        <w:left w:val="single" w:sz="4" w:space="0" w:color="7CE1E7" w:themeColor="accent3" w:themeTint="99"/>
        <w:bottom w:val="single" w:sz="4" w:space="0" w:color="7CE1E7" w:themeColor="accent3" w:themeTint="99"/>
        <w:right w:val="single" w:sz="4" w:space="0" w:color="7CE1E7" w:themeColor="accent3" w:themeTint="99"/>
        <w:insideH w:val="single" w:sz="4" w:space="0" w:color="7CE1E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27CED7" w:themeColor="accent3"/>
          <w:left w:val="single" w:sz="4" w:space="0" w:color="27CED7" w:themeColor="accent3"/>
          <w:bottom w:val="single" w:sz="4" w:space="0" w:color="27CED7" w:themeColor="accent3"/>
          <w:right w:val="single" w:sz="4" w:space="0" w:color="27CED7" w:themeColor="accent3"/>
          <w:insideH w:val="nil"/>
        </w:tcBorders>
        <w:shd w:val="clear" w:color="auto" w:fill="27CED7" w:themeFill="accent3"/>
      </w:tcPr>
    </w:tblStylePr>
    <w:tblStylePr w:type="lastRow">
      <w:rPr>
        <w:b/>
        <w:bCs/>
      </w:rPr>
      <w:tblPr/>
      <w:tcPr>
        <w:tcBorders>
          <w:top w:val="double" w:sz="4" w:space="0" w:color="7CE1E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8CD6C0" w:themeColor="accent4" w:themeTint="99"/>
        <w:left w:val="single" w:sz="4" w:space="0" w:color="8CD6C0" w:themeColor="accent4" w:themeTint="99"/>
        <w:bottom w:val="single" w:sz="4" w:space="0" w:color="8CD6C0" w:themeColor="accent4" w:themeTint="99"/>
        <w:right w:val="single" w:sz="4" w:space="0" w:color="8CD6C0" w:themeColor="accent4" w:themeTint="99"/>
        <w:insideH w:val="single" w:sz="4" w:space="0" w:color="8CD6C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2BA97" w:themeColor="accent4"/>
          <w:left w:val="single" w:sz="4" w:space="0" w:color="42BA97" w:themeColor="accent4"/>
          <w:bottom w:val="single" w:sz="4" w:space="0" w:color="42BA97" w:themeColor="accent4"/>
          <w:right w:val="single" w:sz="4" w:space="0" w:color="42BA97" w:themeColor="accent4"/>
          <w:insideH w:val="nil"/>
        </w:tcBorders>
        <w:shd w:val="clear" w:color="auto" w:fill="42BA97" w:themeFill="accent4"/>
      </w:tcPr>
    </w:tblStylePr>
    <w:tblStylePr w:type="lastRow">
      <w:rPr>
        <w:b/>
        <w:bCs/>
      </w:rPr>
      <w:tblPr/>
      <w:tcPr>
        <w:tcBorders>
          <w:top w:val="double" w:sz="4" w:space="0" w:color="8CD6C0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EC492" w:themeColor="accent5" w:themeTint="99"/>
        <w:left w:val="single" w:sz="4" w:space="0" w:color="7EC492" w:themeColor="accent5" w:themeTint="99"/>
        <w:bottom w:val="single" w:sz="4" w:space="0" w:color="7EC492" w:themeColor="accent5" w:themeTint="99"/>
        <w:right w:val="single" w:sz="4" w:space="0" w:color="7EC492" w:themeColor="accent5" w:themeTint="99"/>
        <w:insideH w:val="single" w:sz="4" w:space="0" w:color="7EC4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E8853" w:themeColor="accent5"/>
          <w:left w:val="single" w:sz="4" w:space="0" w:color="3E8853" w:themeColor="accent5"/>
          <w:bottom w:val="single" w:sz="4" w:space="0" w:color="3E8853" w:themeColor="accent5"/>
          <w:right w:val="single" w:sz="4" w:space="0" w:color="3E8853" w:themeColor="accent5"/>
          <w:insideH w:val="nil"/>
        </w:tcBorders>
        <w:shd w:val="clear" w:color="auto" w:fill="3E8853" w:themeFill="accent5"/>
      </w:tcPr>
    </w:tblStylePr>
    <w:tblStylePr w:type="lastRow">
      <w:rPr>
        <w:b/>
        <w:bCs/>
      </w:rPr>
      <w:tblPr/>
      <w:tcPr>
        <w:tcBorders>
          <w:top w:val="double" w:sz="4" w:space="0" w:color="7EC4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A0C7C5" w:themeColor="accent6" w:themeTint="99"/>
        <w:left w:val="single" w:sz="4" w:space="0" w:color="A0C7C5" w:themeColor="accent6" w:themeTint="99"/>
        <w:bottom w:val="single" w:sz="4" w:space="0" w:color="A0C7C5" w:themeColor="accent6" w:themeTint="99"/>
        <w:right w:val="single" w:sz="4" w:space="0" w:color="A0C7C5" w:themeColor="accent6" w:themeTint="99"/>
        <w:insideH w:val="single" w:sz="4" w:space="0" w:color="A0C7C5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2A39F" w:themeColor="accent6"/>
          <w:left w:val="single" w:sz="4" w:space="0" w:color="62A39F" w:themeColor="accent6"/>
          <w:bottom w:val="single" w:sz="4" w:space="0" w:color="62A39F" w:themeColor="accent6"/>
          <w:right w:val="single" w:sz="4" w:space="0" w:color="62A39F" w:themeColor="accent6"/>
          <w:insideH w:val="nil"/>
        </w:tcBorders>
        <w:shd w:val="clear" w:color="auto" w:fill="62A39F" w:themeFill="accent6"/>
      </w:tcPr>
    </w:tblStylePr>
    <w:tblStylePr w:type="lastRow">
      <w:rPr>
        <w:b/>
        <w:bCs/>
      </w:rPr>
      <w:tblPr/>
      <w:tcPr>
        <w:tcBorders>
          <w:top w:val="double" w:sz="4" w:space="0" w:color="A0C7C5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5Dark">
    <w:name w:val="List Table 5 Dark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ADE4" w:themeColor="accent1"/>
        <w:left w:val="single" w:sz="24" w:space="0" w:color="1CADE4" w:themeColor="accent1"/>
        <w:bottom w:val="single" w:sz="24" w:space="0" w:color="1CADE4" w:themeColor="accent1"/>
        <w:right w:val="single" w:sz="24" w:space="0" w:color="1CADE4" w:themeColor="accent1"/>
      </w:tblBorders>
    </w:tblPr>
    <w:tcPr>
      <w:shd w:val="clear" w:color="auto" w:fill="1CADE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683C6" w:themeColor="accent2"/>
        <w:left w:val="single" w:sz="24" w:space="0" w:color="2683C6" w:themeColor="accent2"/>
        <w:bottom w:val="single" w:sz="24" w:space="0" w:color="2683C6" w:themeColor="accent2"/>
        <w:right w:val="single" w:sz="24" w:space="0" w:color="2683C6" w:themeColor="accent2"/>
      </w:tblBorders>
    </w:tblPr>
    <w:tcPr>
      <w:shd w:val="clear" w:color="auto" w:fill="2683C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27CED7" w:themeColor="accent3"/>
        <w:left w:val="single" w:sz="24" w:space="0" w:color="27CED7" w:themeColor="accent3"/>
        <w:bottom w:val="single" w:sz="24" w:space="0" w:color="27CED7" w:themeColor="accent3"/>
        <w:right w:val="single" w:sz="24" w:space="0" w:color="27CED7" w:themeColor="accent3"/>
      </w:tblBorders>
    </w:tblPr>
    <w:tcPr>
      <w:shd w:val="clear" w:color="auto" w:fill="27CED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2BA97" w:themeColor="accent4"/>
        <w:left w:val="single" w:sz="24" w:space="0" w:color="42BA97" w:themeColor="accent4"/>
        <w:bottom w:val="single" w:sz="24" w:space="0" w:color="42BA97" w:themeColor="accent4"/>
        <w:right w:val="single" w:sz="24" w:space="0" w:color="42BA97" w:themeColor="accent4"/>
      </w:tblBorders>
    </w:tblPr>
    <w:tcPr>
      <w:shd w:val="clear" w:color="auto" w:fill="42BA9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E8853" w:themeColor="accent5"/>
        <w:left w:val="single" w:sz="24" w:space="0" w:color="3E8853" w:themeColor="accent5"/>
        <w:bottom w:val="single" w:sz="24" w:space="0" w:color="3E8853" w:themeColor="accent5"/>
        <w:right w:val="single" w:sz="24" w:space="0" w:color="3E8853" w:themeColor="accent5"/>
      </w:tblBorders>
    </w:tblPr>
    <w:tcPr>
      <w:shd w:val="clear" w:color="auto" w:fill="3E8853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F6438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2A39F" w:themeColor="accent6"/>
        <w:left w:val="single" w:sz="24" w:space="0" w:color="62A39F" w:themeColor="accent6"/>
        <w:bottom w:val="single" w:sz="24" w:space="0" w:color="62A39F" w:themeColor="accent6"/>
        <w:right w:val="single" w:sz="24" w:space="0" w:color="62A39F" w:themeColor="accent6"/>
      </w:tblBorders>
    </w:tblPr>
    <w:tcPr>
      <w:shd w:val="clear" w:color="auto" w:fill="62A39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F64388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  <w:tblBorders>
        <w:top w:val="single" w:sz="4" w:space="0" w:color="1CADE4" w:themeColor="accent1"/>
        <w:bottom w:val="single" w:sz="4" w:space="0" w:color="1CADE4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1CADE4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F64388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  <w:tblBorders>
        <w:top w:val="single" w:sz="4" w:space="0" w:color="2683C6" w:themeColor="accent2"/>
        <w:bottom w:val="single" w:sz="4" w:space="0" w:color="2683C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2683C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F64388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  <w:tblBorders>
        <w:top w:val="single" w:sz="4" w:space="0" w:color="27CED7" w:themeColor="accent3"/>
        <w:bottom w:val="single" w:sz="4" w:space="0" w:color="27CED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27CED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F64388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  <w:tblBorders>
        <w:top w:val="single" w:sz="4" w:space="0" w:color="42BA97" w:themeColor="accent4"/>
        <w:bottom w:val="single" w:sz="4" w:space="0" w:color="42BA9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2BA9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F64388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  <w:tblBorders>
        <w:top w:val="single" w:sz="4" w:space="0" w:color="3E8853" w:themeColor="accent5"/>
        <w:bottom w:val="single" w:sz="4" w:space="0" w:color="3E8853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3E8853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F64388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  <w:tblBorders>
        <w:top w:val="single" w:sz="4" w:space="0" w:color="62A39F" w:themeColor="accent6"/>
        <w:bottom w:val="single" w:sz="4" w:space="0" w:color="62A39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62A39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F64388"/>
    <w:pPr>
      <w:spacing w:after="0" w:line="240" w:lineRule="auto"/>
    </w:pPr>
    <w:rPr>
      <w:color w:val="1481AB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ADE4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ADE4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ADE4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ADE4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1EEF9" w:themeFill="accent1" w:themeFillTint="33"/>
      </w:tcPr>
    </w:tblStylePr>
    <w:tblStylePr w:type="band1Horz">
      <w:tblPr/>
      <w:tcPr>
        <w:shd w:val="clear" w:color="auto" w:fill="D1EEF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F64388"/>
    <w:pPr>
      <w:spacing w:after="0" w:line="240" w:lineRule="auto"/>
    </w:pPr>
    <w:rPr>
      <w:color w:val="1C619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683C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683C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683C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683C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D0E6F6" w:themeFill="accent2" w:themeFillTint="33"/>
      </w:tcPr>
    </w:tblStylePr>
    <w:tblStylePr w:type="band1Horz">
      <w:tblPr/>
      <w:tcPr>
        <w:shd w:val="clear" w:color="auto" w:fill="D0E6F6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F64388"/>
    <w:pPr>
      <w:spacing w:after="0" w:line="240" w:lineRule="auto"/>
    </w:pPr>
    <w:rPr>
      <w:color w:val="1D99A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7CED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7CED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7CED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7CED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D3F5F7" w:themeFill="accent3" w:themeFillTint="33"/>
      </w:tcPr>
    </w:tblStylePr>
    <w:tblStylePr w:type="band1Horz">
      <w:tblPr/>
      <w:tcPr>
        <w:shd w:val="clear" w:color="auto" w:fill="D3F5F7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F64388"/>
    <w:pPr>
      <w:spacing w:after="0" w:line="240" w:lineRule="auto"/>
    </w:pPr>
    <w:rPr>
      <w:color w:val="318B7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2BA9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2BA9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2BA9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2BA9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1EA" w:themeFill="accent4" w:themeFillTint="33"/>
      </w:tcPr>
    </w:tblStylePr>
    <w:tblStylePr w:type="band1Horz">
      <w:tblPr/>
      <w:tcPr>
        <w:shd w:val="clear" w:color="auto" w:fill="D8F1EA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F64388"/>
    <w:pPr>
      <w:spacing w:after="0" w:line="240" w:lineRule="auto"/>
    </w:pPr>
    <w:rPr>
      <w:color w:val="2E653E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E8853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E8853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E8853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E8853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3EBDA" w:themeFill="accent5" w:themeFillTint="33"/>
      </w:tcPr>
    </w:tblStylePr>
    <w:tblStylePr w:type="band1Horz">
      <w:tblPr/>
      <w:tcPr>
        <w:shd w:val="clear" w:color="auto" w:fill="D3EB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F64388"/>
    <w:pPr>
      <w:spacing w:after="0" w:line="240" w:lineRule="auto"/>
    </w:pPr>
    <w:rPr>
      <w:color w:val="487B77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62A39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62A39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62A39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62A39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FECEB" w:themeFill="accent6" w:themeFillTint="33"/>
      </w:tcPr>
    </w:tblStylePr>
    <w:tblStylePr w:type="band1Horz">
      <w:tblPr/>
      <w:tcPr>
        <w:shd w:val="clear" w:color="auto" w:fill="DFECE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F6438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F64388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  <w:insideV w:val="single" w:sz="8" w:space="0" w:color="54C1EA" w:themeColor="accent1" w:themeTint="BF"/>
      </w:tblBorders>
    </w:tblPr>
    <w:tcPr>
      <w:shd w:val="clear" w:color="auto" w:fill="C6EAF8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4C1EA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shd w:val="clear" w:color="auto" w:fill="8DD5F1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  <w:insideV w:val="single" w:sz="8" w:space="0" w:color="52A3DE" w:themeColor="accent2" w:themeTint="BF"/>
      </w:tblBorders>
    </w:tblPr>
    <w:tcPr>
      <w:shd w:val="clear" w:color="auto" w:fill="C5E0F4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2A3DE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shd w:val="clear" w:color="auto" w:fill="8CC2E9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  <w:insideV w:val="single" w:sz="8" w:space="0" w:color="5CDAE1" w:themeColor="accent3" w:themeTint="BF"/>
      </w:tblBorders>
    </w:tblPr>
    <w:tcPr>
      <w:shd w:val="clear" w:color="auto" w:fill="C9F2F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CDAE1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shd w:val="clear" w:color="auto" w:fill="92E6EB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  <w:insideV w:val="single" w:sz="8" w:space="0" w:color="70CCB1" w:themeColor="accent4" w:themeTint="BF"/>
      </w:tblBorders>
    </w:tblPr>
    <w:tcPr>
      <w:shd w:val="clear" w:color="auto" w:fill="CFEE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CCB1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shd w:val="clear" w:color="auto" w:fill="A0DDCB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  <w:insideV w:val="single" w:sz="8" w:space="0" w:color="5EB576" w:themeColor="accent5" w:themeTint="BF"/>
      </w:tblBorders>
    </w:tblPr>
    <w:tcPr>
      <w:shd w:val="clear" w:color="auto" w:fill="C9E6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EB57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shd w:val="clear" w:color="auto" w:fill="94CE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  <w:insideV w:val="single" w:sz="8" w:space="0" w:color="89BAB7" w:themeColor="accent6" w:themeTint="BF"/>
      </w:tblBorders>
    </w:tblPr>
    <w:tcPr>
      <w:shd w:val="clear" w:color="auto" w:fill="D8E8E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9BAB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shd w:val="clear" w:color="auto" w:fill="B0D1C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  <w:insideH w:val="single" w:sz="8" w:space="0" w:color="1CADE4" w:themeColor="accent1"/>
        <w:insideV w:val="single" w:sz="8" w:space="0" w:color="1CADE4" w:themeColor="accent1"/>
      </w:tblBorders>
    </w:tblPr>
    <w:tcPr>
      <w:shd w:val="clear" w:color="auto" w:fill="C6EAF8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8F6FC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EEF9" w:themeFill="accent1" w:themeFillTint="33"/>
      </w:tcPr>
    </w:tblStylePr>
    <w:tblStylePr w:type="band1Vert">
      <w:tblPr/>
      <w:tcPr>
        <w:shd w:val="clear" w:color="auto" w:fill="8DD5F1" w:themeFill="accent1" w:themeFillTint="7F"/>
      </w:tcPr>
    </w:tblStylePr>
    <w:tblStylePr w:type="band1Horz">
      <w:tblPr/>
      <w:tcPr>
        <w:tcBorders>
          <w:insideH w:val="single" w:sz="6" w:space="0" w:color="1CADE4" w:themeColor="accent1"/>
          <w:insideV w:val="single" w:sz="6" w:space="0" w:color="1CADE4" w:themeColor="accent1"/>
        </w:tcBorders>
        <w:shd w:val="clear" w:color="auto" w:fill="8DD5F1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  <w:insideH w:val="single" w:sz="8" w:space="0" w:color="2683C6" w:themeColor="accent2"/>
        <w:insideV w:val="single" w:sz="8" w:space="0" w:color="2683C6" w:themeColor="accent2"/>
      </w:tblBorders>
    </w:tblPr>
    <w:tcPr>
      <w:shd w:val="clear" w:color="auto" w:fill="C5E0F4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8F2F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E6F6" w:themeFill="accent2" w:themeFillTint="33"/>
      </w:tcPr>
    </w:tblStylePr>
    <w:tblStylePr w:type="band1Vert">
      <w:tblPr/>
      <w:tcPr>
        <w:shd w:val="clear" w:color="auto" w:fill="8CC2E9" w:themeFill="accent2" w:themeFillTint="7F"/>
      </w:tcPr>
    </w:tblStylePr>
    <w:tblStylePr w:type="band1Horz">
      <w:tblPr/>
      <w:tcPr>
        <w:tcBorders>
          <w:insideH w:val="single" w:sz="6" w:space="0" w:color="2683C6" w:themeColor="accent2"/>
          <w:insideV w:val="single" w:sz="6" w:space="0" w:color="2683C6" w:themeColor="accent2"/>
        </w:tcBorders>
        <w:shd w:val="clear" w:color="auto" w:fill="8CC2E9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  <w:insideH w:val="single" w:sz="8" w:space="0" w:color="27CED7" w:themeColor="accent3"/>
        <w:insideV w:val="single" w:sz="8" w:space="0" w:color="27CED7" w:themeColor="accent3"/>
      </w:tblBorders>
    </w:tblPr>
    <w:tcPr>
      <w:shd w:val="clear" w:color="auto" w:fill="C9F2F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9FAFB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F5F7" w:themeFill="accent3" w:themeFillTint="33"/>
      </w:tcPr>
    </w:tblStylePr>
    <w:tblStylePr w:type="band1Vert">
      <w:tblPr/>
      <w:tcPr>
        <w:shd w:val="clear" w:color="auto" w:fill="92E6EB" w:themeFill="accent3" w:themeFillTint="7F"/>
      </w:tcPr>
    </w:tblStylePr>
    <w:tblStylePr w:type="band1Horz">
      <w:tblPr/>
      <w:tcPr>
        <w:tcBorders>
          <w:insideH w:val="single" w:sz="6" w:space="0" w:color="27CED7" w:themeColor="accent3"/>
          <w:insideV w:val="single" w:sz="6" w:space="0" w:color="27CED7" w:themeColor="accent3"/>
        </w:tcBorders>
        <w:shd w:val="clear" w:color="auto" w:fill="92E6E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  <w:insideH w:val="single" w:sz="8" w:space="0" w:color="42BA97" w:themeColor="accent4"/>
        <w:insideV w:val="single" w:sz="8" w:space="0" w:color="42BA97" w:themeColor="accent4"/>
      </w:tblBorders>
    </w:tblPr>
    <w:tcPr>
      <w:shd w:val="clear" w:color="auto" w:fill="CFEE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8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1EA" w:themeFill="accent4" w:themeFillTint="33"/>
      </w:tcPr>
    </w:tblStylePr>
    <w:tblStylePr w:type="band1Vert">
      <w:tblPr/>
      <w:tcPr>
        <w:shd w:val="clear" w:color="auto" w:fill="A0DDCB" w:themeFill="accent4" w:themeFillTint="7F"/>
      </w:tcPr>
    </w:tblStylePr>
    <w:tblStylePr w:type="band1Horz">
      <w:tblPr/>
      <w:tcPr>
        <w:tcBorders>
          <w:insideH w:val="single" w:sz="6" w:space="0" w:color="42BA97" w:themeColor="accent4"/>
          <w:insideV w:val="single" w:sz="6" w:space="0" w:color="42BA97" w:themeColor="accent4"/>
        </w:tcBorders>
        <w:shd w:val="clear" w:color="auto" w:fill="A0DDCB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  <w:insideH w:val="single" w:sz="8" w:space="0" w:color="3E8853" w:themeColor="accent5"/>
        <w:insideV w:val="single" w:sz="8" w:space="0" w:color="3E8853" w:themeColor="accent5"/>
      </w:tblBorders>
    </w:tblPr>
    <w:tcPr>
      <w:shd w:val="clear" w:color="auto" w:fill="C9E6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9F5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EBDA" w:themeFill="accent5" w:themeFillTint="33"/>
      </w:tcPr>
    </w:tblStylePr>
    <w:tblStylePr w:type="band1Vert">
      <w:tblPr/>
      <w:tcPr>
        <w:shd w:val="clear" w:color="auto" w:fill="94CEA4" w:themeFill="accent5" w:themeFillTint="7F"/>
      </w:tcPr>
    </w:tblStylePr>
    <w:tblStylePr w:type="band1Horz">
      <w:tblPr/>
      <w:tcPr>
        <w:tcBorders>
          <w:insideH w:val="single" w:sz="6" w:space="0" w:color="3E8853" w:themeColor="accent5"/>
          <w:insideV w:val="single" w:sz="6" w:space="0" w:color="3E8853" w:themeColor="accent5"/>
        </w:tcBorders>
        <w:shd w:val="clear" w:color="auto" w:fill="94CE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  <w:insideH w:val="single" w:sz="8" w:space="0" w:color="62A39F" w:themeColor="accent6"/>
        <w:insideV w:val="single" w:sz="8" w:space="0" w:color="62A39F" w:themeColor="accent6"/>
      </w:tblBorders>
    </w:tblPr>
    <w:tcPr>
      <w:shd w:val="clear" w:color="auto" w:fill="D8E8E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FF6F5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CEB" w:themeFill="accent6" w:themeFillTint="33"/>
      </w:tcPr>
    </w:tblStylePr>
    <w:tblStylePr w:type="band1Vert">
      <w:tblPr/>
      <w:tcPr>
        <w:shd w:val="clear" w:color="auto" w:fill="B0D1CF" w:themeFill="accent6" w:themeFillTint="7F"/>
      </w:tcPr>
    </w:tblStylePr>
    <w:tblStylePr w:type="band1Horz">
      <w:tblPr/>
      <w:tcPr>
        <w:tcBorders>
          <w:insideH w:val="single" w:sz="6" w:space="0" w:color="62A39F" w:themeColor="accent6"/>
          <w:insideV w:val="single" w:sz="6" w:space="0" w:color="62A39F" w:themeColor="accent6"/>
        </w:tcBorders>
        <w:shd w:val="clear" w:color="auto" w:fill="B0D1C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6EAF8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1CADE4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DD5F1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DD5F1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5E0F4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683C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CC2E9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CC2E9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F2F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27CED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2E6E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2E6EB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EEE5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2BA9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DDCB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DDCB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9E6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E8853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4CE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4CE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8E8E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2A39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0D1C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0D1C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bottom w:val="single" w:sz="8" w:space="0" w:color="1CADE4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1CADE4" w:themeColor="accent1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1CADE4" w:themeColor="accent1"/>
          <w:bottom w:val="single" w:sz="8" w:space="0" w:color="1CADE4" w:themeColor="accent1"/>
        </w:tcBorders>
      </w:tc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shd w:val="clear" w:color="auto" w:fill="C6EAF8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bottom w:val="single" w:sz="8" w:space="0" w:color="2683C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683C6" w:themeColor="accent2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683C6" w:themeColor="accent2"/>
          <w:bottom w:val="single" w:sz="8" w:space="0" w:color="2683C6" w:themeColor="accent2"/>
        </w:tcBorders>
      </w:tc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shd w:val="clear" w:color="auto" w:fill="C5E0F4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bottom w:val="single" w:sz="8" w:space="0" w:color="27CED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27CED7" w:themeColor="accent3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27CED7" w:themeColor="accent3"/>
          <w:bottom w:val="single" w:sz="8" w:space="0" w:color="27CED7" w:themeColor="accent3"/>
        </w:tcBorders>
      </w:tc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shd w:val="clear" w:color="auto" w:fill="C9F2F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bottom w:val="single" w:sz="8" w:space="0" w:color="42BA9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2BA97" w:themeColor="accent4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2BA97" w:themeColor="accent4"/>
          <w:bottom w:val="single" w:sz="8" w:space="0" w:color="42BA97" w:themeColor="accent4"/>
        </w:tcBorders>
      </w:tc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shd w:val="clear" w:color="auto" w:fill="CFEE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bottom w:val="single" w:sz="8" w:space="0" w:color="3E8853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E8853" w:themeColor="accent5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E8853" w:themeColor="accent5"/>
          <w:bottom w:val="single" w:sz="8" w:space="0" w:color="3E8853" w:themeColor="accent5"/>
        </w:tcBorders>
      </w:tc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shd w:val="clear" w:color="auto" w:fill="C9E6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F64388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bottom w:val="single" w:sz="8" w:space="0" w:color="62A39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62A39F" w:themeColor="accent6"/>
        </w:tcBorders>
      </w:tcPr>
    </w:tblStylePr>
    <w:tblStylePr w:type="lastRow">
      <w:rPr>
        <w:b/>
        <w:bCs/>
        <w:color w:val="335B74" w:themeColor="text2"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62A39F" w:themeColor="accent6"/>
          <w:bottom w:val="single" w:sz="8" w:space="0" w:color="62A39F" w:themeColor="accent6"/>
        </w:tcBorders>
      </w:tc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shd w:val="clear" w:color="auto" w:fill="D8E8E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1CADE4" w:themeColor="accent1"/>
        <w:left w:val="single" w:sz="8" w:space="0" w:color="1CADE4" w:themeColor="accent1"/>
        <w:bottom w:val="single" w:sz="8" w:space="0" w:color="1CADE4" w:themeColor="accent1"/>
        <w:right w:val="single" w:sz="8" w:space="0" w:color="1CADE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1CADE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1CADE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1CADE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6EAF8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6EAF8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683C6" w:themeColor="accent2"/>
        <w:left w:val="single" w:sz="8" w:space="0" w:color="2683C6" w:themeColor="accent2"/>
        <w:bottom w:val="single" w:sz="8" w:space="0" w:color="2683C6" w:themeColor="accent2"/>
        <w:right w:val="single" w:sz="8" w:space="0" w:color="2683C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683C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683C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683C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5E0F4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5E0F4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27CED7" w:themeColor="accent3"/>
        <w:left w:val="single" w:sz="8" w:space="0" w:color="27CED7" w:themeColor="accent3"/>
        <w:bottom w:val="single" w:sz="8" w:space="0" w:color="27CED7" w:themeColor="accent3"/>
        <w:right w:val="single" w:sz="8" w:space="0" w:color="27CED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27CED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27CED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27CED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F2F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F2F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2BA97" w:themeColor="accent4"/>
        <w:left w:val="single" w:sz="8" w:space="0" w:color="42BA97" w:themeColor="accent4"/>
        <w:bottom w:val="single" w:sz="8" w:space="0" w:color="42BA97" w:themeColor="accent4"/>
        <w:right w:val="single" w:sz="8" w:space="0" w:color="42BA9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2BA9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2BA9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2BA9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EE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EEE5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E8853" w:themeColor="accent5"/>
        <w:left w:val="single" w:sz="8" w:space="0" w:color="3E8853" w:themeColor="accent5"/>
        <w:bottom w:val="single" w:sz="8" w:space="0" w:color="3E8853" w:themeColor="accent5"/>
        <w:right w:val="single" w:sz="8" w:space="0" w:color="3E8853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E8853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E8853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E8853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9E6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9E6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F6438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62A39F" w:themeColor="accent6"/>
        <w:left w:val="single" w:sz="8" w:space="0" w:color="62A39F" w:themeColor="accent6"/>
        <w:bottom w:val="single" w:sz="8" w:space="0" w:color="62A39F" w:themeColor="accent6"/>
        <w:right w:val="single" w:sz="8" w:space="0" w:color="62A39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62A39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62A39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62A39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E8E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8E8E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4C1EA" w:themeColor="accent1" w:themeTint="BF"/>
        <w:left w:val="single" w:sz="8" w:space="0" w:color="54C1EA" w:themeColor="accent1" w:themeTint="BF"/>
        <w:bottom w:val="single" w:sz="8" w:space="0" w:color="54C1EA" w:themeColor="accent1" w:themeTint="BF"/>
        <w:right w:val="single" w:sz="8" w:space="0" w:color="54C1EA" w:themeColor="accent1" w:themeTint="BF"/>
        <w:insideH w:val="single" w:sz="8" w:space="0" w:color="54C1EA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4C1EA" w:themeColor="accent1" w:themeTint="BF"/>
          <w:left w:val="single" w:sz="8" w:space="0" w:color="54C1EA" w:themeColor="accent1" w:themeTint="BF"/>
          <w:bottom w:val="single" w:sz="8" w:space="0" w:color="54C1EA" w:themeColor="accent1" w:themeTint="BF"/>
          <w:right w:val="single" w:sz="8" w:space="0" w:color="54C1EA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6EA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6EA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2A3DE" w:themeColor="accent2" w:themeTint="BF"/>
        <w:left w:val="single" w:sz="8" w:space="0" w:color="52A3DE" w:themeColor="accent2" w:themeTint="BF"/>
        <w:bottom w:val="single" w:sz="8" w:space="0" w:color="52A3DE" w:themeColor="accent2" w:themeTint="BF"/>
        <w:right w:val="single" w:sz="8" w:space="0" w:color="52A3DE" w:themeColor="accent2" w:themeTint="BF"/>
        <w:insideH w:val="single" w:sz="8" w:space="0" w:color="52A3DE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3DE" w:themeColor="accent2" w:themeTint="BF"/>
          <w:left w:val="single" w:sz="8" w:space="0" w:color="52A3DE" w:themeColor="accent2" w:themeTint="BF"/>
          <w:bottom w:val="single" w:sz="8" w:space="0" w:color="52A3DE" w:themeColor="accent2" w:themeTint="BF"/>
          <w:right w:val="single" w:sz="8" w:space="0" w:color="52A3DE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E0F4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5E0F4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CDAE1" w:themeColor="accent3" w:themeTint="BF"/>
        <w:left w:val="single" w:sz="8" w:space="0" w:color="5CDAE1" w:themeColor="accent3" w:themeTint="BF"/>
        <w:bottom w:val="single" w:sz="8" w:space="0" w:color="5CDAE1" w:themeColor="accent3" w:themeTint="BF"/>
        <w:right w:val="single" w:sz="8" w:space="0" w:color="5CDAE1" w:themeColor="accent3" w:themeTint="BF"/>
        <w:insideH w:val="single" w:sz="8" w:space="0" w:color="5CDAE1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CDAE1" w:themeColor="accent3" w:themeTint="BF"/>
          <w:left w:val="single" w:sz="8" w:space="0" w:color="5CDAE1" w:themeColor="accent3" w:themeTint="BF"/>
          <w:bottom w:val="single" w:sz="8" w:space="0" w:color="5CDAE1" w:themeColor="accent3" w:themeTint="BF"/>
          <w:right w:val="single" w:sz="8" w:space="0" w:color="5CDAE1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F2F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F2F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70CCB1" w:themeColor="accent4" w:themeTint="BF"/>
        <w:left w:val="single" w:sz="8" w:space="0" w:color="70CCB1" w:themeColor="accent4" w:themeTint="BF"/>
        <w:bottom w:val="single" w:sz="8" w:space="0" w:color="70CCB1" w:themeColor="accent4" w:themeTint="BF"/>
        <w:right w:val="single" w:sz="8" w:space="0" w:color="70CCB1" w:themeColor="accent4" w:themeTint="BF"/>
        <w:insideH w:val="single" w:sz="8" w:space="0" w:color="70CCB1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CCB1" w:themeColor="accent4" w:themeTint="BF"/>
          <w:left w:val="single" w:sz="8" w:space="0" w:color="70CCB1" w:themeColor="accent4" w:themeTint="BF"/>
          <w:bottom w:val="single" w:sz="8" w:space="0" w:color="70CCB1" w:themeColor="accent4" w:themeTint="BF"/>
          <w:right w:val="single" w:sz="8" w:space="0" w:color="70CCB1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EE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EE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5EB576" w:themeColor="accent5" w:themeTint="BF"/>
        <w:left w:val="single" w:sz="8" w:space="0" w:color="5EB576" w:themeColor="accent5" w:themeTint="BF"/>
        <w:bottom w:val="single" w:sz="8" w:space="0" w:color="5EB576" w:themeColor="accent5" w:themeTint="BF"/>
        <w:right w:val="single" w:sz="8" w:space="0" w:color="5EB576" w:themeColor="accent5" w:themeTint="BF"/>
        <w:insideH w:val="single" w:sz="8" w:space="0" w:color="5EB576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EB576" w:themeColor="accent5" w:themeTint="BF"/>
          <w:left w:val="single" w:sz="8" w:space="0" w:color="5EB576" w:themeColor="accent5" w:themeTint="BF"/>
          <w:bottom w:val="single" w:sz="8" w:space="0" w:color="5EB576" w:themeColor="accent5" w:themeTint="BF"/>
          <w:right w:val="single" w:sz="8" w:space="0" w:color="5EB57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9E6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9E6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8" w:space="0" w:color="89BAB7" w:themeColor="accent6" w:themeTint="BF"/>
        <w:left w:val="single" w:sz="8" w:space="0" w:color="89BAB7" w:themeColor="accent6" w:themeTint="BF"/>
        <w:bottom w:val="single" w:sz="8" w:space="0" w:color="89BAB7" w:themeColor="accent6" w:themeTint="BF"/>
        <w:right w:val="single" w:sz="8" w:space="0" w:color="89BAB7" w:themeColor="accent6" w:themeTint="BF"/>
        <w:insideH w:val="single" w:sz="8" w:space="0" w:color="89BAB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9BAB7" w:themeColor="accent6" w:themeTint="BF"/>
          <w:left w:val="single" w:sz="8" w:space="0" w:color="89BAB7" w:themeColor="accent6" w:themeTint="BF"/>
          <w:bottom w:val="single" w:sz="8" w:space="0" w:color="89BAB7" w:themeColor="accent6" w:themeTint="BF"/>
          <w:right w:val="single" w:sz="8" w:space="0" w:color="89BAB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E8E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8E8E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1CADE4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683C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27CED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2BA9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E8853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F64388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62A39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F6438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F64388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F64388"/>
    <w:pPr>
      <w:spacing w:after="0" w:line="240" w:lineRule="auto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F6438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F6438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F6438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F64388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F64388"/>
  </w:style>
  <w:style w:type="table" w:styleId="PlainTable1">
    <w:name w:val="Plain Table 1"/>
    <w:basedOn w:val="TableNormal"/>
    <w:uiPriority w:val="41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F64388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F64388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F64388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F64388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F64388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F64388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F6438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F64388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F6438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F64388"/>
    <w:rPr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F64388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F64388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F64388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F64388"/>
    <w:pPr>
      <w:spacing w:after="100" w:line="240" w:lineRule="auto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F64388"/>
    <w:pPr>
      <w:spacing w:after="100" w:line="240" w:lineRule="auto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F64388"/>
    <w:pPr>
      <w:spacing w:after="100" w:line="240" w:lineRule="auto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F64388"/>
    <w:pPr>
      <w:spacing w:after="100" w:line="240" w:lineRule="auto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F64388"/>
    <w:pPr>
      <w:spacing w:after="100" w:line="240" w:lineRule="auto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F6438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F6438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F6438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F64388"/>
    <w:pPr>
      <w:spacing w:after="100" w:line="240" w:lineRule="auto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F64388"/>
    <w:pPr>
      <w:spacing w:after="100" w:line="240" w:lineRule="auto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F64388"/>
    <w:pPr>
      <w:spacing w:after="10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F64388"/>
    <w:pPr>
      <w:spacing w:after="100" w:line="240" w:lineRule="auto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F64388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F64388"/>
  </w:style>
  <w:style w:type="paragraph" w:styleId="TOC2">
    <w:name w:val="toc 2"/>
    <w:basedOn w:val="Normal"/>
    <w:next w:val="Normal"/>
    <w:autoRedefine/>
    <w:uiPriority w:val="39"/>
    <w:semiHidden/>
    <w:unhideWhenUsed/>
    <w:rsid w:val="00F6438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F6438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F6438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F6438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F6438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F6438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F6438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F6438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17FA0"/>
    <w:pPr>
      <w:keepNext/>
      <w:keepLines/>
      <w:pBdr>
        <w:top w:val="none" w:sz="0" w:space="0" w:color="auto"/>
        <w:bottom w:val="none" w:sz="0" w:space="0" w:color="auto"/>
      </w:pBdr>
      <w:spacing w:after="0"/>
      <w:outlineLvl w:val="9"/>
    </w:pPr>
    <w:rPr>
      <w:color w:val="0D5672" w:themeColor="accent1" w:themeShade="80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4"/>
    <w:rsid w:val="00217FA0"/>
    <w:rPr>
      <w:rFonts w:asciiTheme="majorHAnsi" w:eastAsiaTheme="majorEastAsia" w:hAnsiTheme="majorHAnsi" w:cstheme="majorBidi"/>
      <w:color w:val="0D5571" w:themeColor="accent1" w:themeShade="7F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E197D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325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92203288838766?p=F1knM5Gv0FeNKwJETS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rotect.checkpoint.com/v2/r01/___http://www.otctc.org/___.YzJ1OnNpbmNsYWlyY29tbXVuaXR5Y29sbGVnZTE6YzpvZmZpY2UzNjVfZW1haWxzX2F0dGFjaG1lbnQ6N2M4YThhODcwZWJjMTc2YmE4ZjY4MTY2YjhkYjYxMWQ6Nzo1MWUxOjgyODIxNDJiNzMxYWY1YmE2MmJmNTY0MmE2ZTc0MjBhYzcxN2NhMjAzNGViZjdhMmNjODY0M2U0YTFmZTk5NmU6cDpUOkY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otctc.org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erri.dillon\AppData\Roaming\Microsoft\Templates\PTA%20agenda.dotx" TargetMode="External"/></Relationships>
</file>

<file path=word/theme/_rels/theme1.xml.rels><?xml version="1.0" encoding="UTF-8" standalone="yes"?>
<Relationships xmlns="http://schemas.openxmlformats.org/package/2006/relationships"><Relationship Id="rId2" Type="http://schemas.openxmlformats.org/officeDocument/2006/relationships/image" Target="../media/image3.jpeg"/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ganic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rganic">
      <a:majorFont>
        <a:latin typeface="Garamond" panose="02020404030301010803"/>
        <a:ea typeface=""/>
        <a:cs typeface=""/>
        <a:font script="Jpan" typeface="ＭＳ Ｐゴシック"/>
        <a:font script="Hang" typeface="돋움"/>
        <a:font script="Hans" typeface="方正舒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Garamond" panose="02020404030301010803"/>
        <a:ea typeface=""/>
        <a:cs typeface=""/>
        <a:font script="Jpan" typeface="ＭＳ Ｐ明朝"/>
        <a:font script="Hang" typeface="바탕"/>
        <a:font script="Hans" typeface="方正舒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rganic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lumMod val="110000"/>
              </a:schemeClr>
            </a:gs>
            <a:gs pos="100000">
              <a:schemeClr val="phClr">
                <a:tint val="82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74000"/>
                <a:satMod val="130000"/>
                <a:lumMod val="90000"/>
              </a:schemeClr>
              <a:schemeClr val="phClr">
                <a:tint val="94000"/>
                <a:satMod val="120000"/>
                <a:lumMod val="104000"/>
              </a:schemeClr>
            </a:duotone>
          </a:blip>
          <a:tile tx="0" ty="0" sx="100000" sy="100000" flip="none" algn="tl"/>
        </a:blip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25400" dist="12700" dir="13500000">
              <a:srgbClr val="000000">
                <a:alpha val="45000"/>
              </a:srgbClr>
            </a:innerShdw>
          </a:effectLst>
        </a:effectStyle>
        <a:effectStyle>
          <a:effectLst>
            <a:outerShdw blurRad="38100" dist="25400" dir="5400000" rotWithShape="0">
              <a:srgbClr val="000000">
                <a:alpha val="6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98000"/>
              </a:schemeClr>
            </a:gs>
          </a:gsLst>
          <a:lin ang="5400000" scaled="0"/>
        </a:gradFill>
        <a:blipFill>
          <a:blip xmlns:r="http://schemas.openxmlformats.org/officeDocument/2006/relationships" r:embed="rId2"/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rganic" id="{28CDC826-8792-45C0-861B-85EB3ADEDA33}" vid="{7DAC20F1-423D-49E2-BD0B-50532748BAD0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bce8b9f-9d2c-483e-89c2-1ecf008718af">
      <UserInfo>
        <DisplayName>Troy Caldwell</DisplayName>
        <AccountId>14</AccountId>
        <AccountType/>
      </UserInfo>
      <UserInfo>
        <DisplayName>crabtree.179</DisplayName>
        <AccountId>20</AccountId>
        <AccountType/>
      </UserInfo>
      <UserInfo>
        <DisplayName>frankie.baker</DisplayName>
        <AccountId>18</AccountId>
        <AccountType/>
      </UserInfo>
      <UserInfo>
        <DisplayName>franzm</DisplayName>
        <AccountId>21</AccountId>
        <AccountType/>
      </UserInfo>
      <UserInfo>
        <DisplayName>mbabb6</DisplayName>
        <AccountId>13</AccountId>
        <AccountType/>
      </UserInfo>
      <UserInfo>
        <DisplayName>standish.stewart</DisplayName>
        <AccountId>16</AccountId>
        <AccountType/>
      </UserInfo>
      <UserInfo>
        <DisplayName>RRoeschenthaler</DisplayName>
        <AccountId>22</AccountId>
        <AccountType/>
      </UserInfo>
      <UserInfo>
        <DisplayName>hlawhorn</DisplayName>
        <AccountId>23</AccountId>
        <AccountType/>
      </UserInfo>
      <UserInfo>
        <DisplayName>wilsons</DisplayName>
        <AccountId>24</AccountId>
        <AccountType/>
      </UserInfo>
      <UserInfo>
        <DisplayName>dhuffman</DisplayName>
        <AccountId>25</AccountId>
        <AccountType/>
      </UserInfo>
      <UserInfo>
        <DisplayName>duvalls</DisplayName>
        <AccountId>26</AccountId>
        <AccountType/>
      </UserInfo>
      <UserInfo>
        <DisplayName>mcprice</DisplayName>
        <AccountId>27</AccountId>
        <AccountType/>
      </UserInfo>
      <UserInfo>
        <DisplayName>todd.hernandez</DisplayName>
        <AccountId>28</AccountId>
        <AccountType/>
      </UserInfo>
      <UserInfo>
        <DisplayName>laurie_orzechowski</DisplayName>
        <AccountId>29</AccountId>
        <AccountType/>
      </UserInfo>
      <UserInfo>
        <DisplayName>sargent.s</DisplayName>
        <AccountId>30</AccountId>
        <AccountType/>
      </UserInfo>
      <UserInfo>
        <DisplayName>McCollum, Scott</DisplayName>
        <AccountId>17</AccountId>
        <AccountType/>
      </UserInfo>
      <UserInfo>
        <DisplayName>brice</DisplayName>
        <AccountId>31</AccountId>
        <AccountType/>
      </UserInfo>
      <UserInfo>
        <DisplayName>jlash</DisplayName>
        <AccountId>32</AccountId>
        <AccountType/>
      </UserInfo>
      <UserInfo>
        <DisplayName>tkincaid</DisplayName>
        <AccountId>33</AccountId>
        <AccountType/>
      </UserInfo>
      <UserInfo>
        <DisplayName>trataiczak</DisplayName>
        <AccountId>34</AccountId>
        <AccountType/>
      </UserInfo>
      <UserInfo>
        <DisplayName>bbaker</DisplayName>
        <AccountId>35</AccountId>
        <AccountType/>
      </UserInfo>
      <UserInfo>
        <DisplayName>Dolinar, John</DisplayName>
        <AccountId>15</AccountId>
        <AccountType/>
      </UserInfo>
      <UserInfo>
        <DisplayName>lhissong</DisplayName>
        <AccountId>36</AccountId>
        <AccountType/>
      </UserInfo>
      <UserInfo>
        <DisplayName>choudhury.s</DisplayName>
        <AccountId>37</AccountId>
        <AccountType/>
      </UserInfo>
      <UserInfo>
        <DisplayName>annz</DisplayName>
        <AccountId>38</AccountId>
        <AccountType/>
      </UserInfo>
      <UserInfo>
        <DisplayName>David.Krasofsky</DisplayName>
        <AccountId>39</AccountId>
        <AccountType/>
      </UserInfo>
      <UserInfo>
        <DisplayName>David Levine</DisplayName>
        <AccountId>12</AccountId>
        <AccountType/>
      </UserInfo>
    </SharedWithUsers>
    <_ip_UnifiedCompliancePolicyUIAction xmlns="http://schemas.microsoft.com/sharepoint/v3" xsi:nil="true"/>
    <_ip_UnifiedCompliancePolicyProperties xmlns="http://schemas.microsoft.com/sharepoint/v3" xsi:nil="true"/>
    <TaxCatchAll xmlns="1bce8b9f-9d2c-483e-89c2-1ecf008718af" xsi:nil="true"/>
    <lcf76f155ced4ddcb4097134ff3c332f xmlns="7919cda4-65d5-414a-a7ae-6abf5c758ef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3660AD687D8944B1D4135102D5F3EC" ma:contentTypeVersion="19" ma:contentTypeDescription="Create a new document." ma:contentTypeScope="" ma:versionID="17e59d57190d912c7c0f13aa45bd36ab">
  <xsd:schema xmlns:xsd="http://www.w3.org/2001/XMLSchema" xmlns:xs="http://www.w3.org/2001/XMLSchema" xmlns:p="http://schemas.microsoft.com/office/2006/metadata/properties" xmlns:ns1="http://schemas.microsoft.com/sharepoint/v3" xmlns:ns2="7919cda4-65d5-414a-a7ae-6abf5c758ef6" xmlns:ns3="1bce8b9f-9d2c-483e-89c2-1ecf008718af" targetNamespace="http://schemas.microsoft.com/office/2006/metadata/properties" ma:root="true" ma:fieldsID="a060fe74f591dd0bafe0037b9e2848d1" ns1:_="" ns2:_="" ns3:_="">
    <xsd:import namespace="http://schemas.microsoft.com/sharepoint/v3"/>
    <xsd:import namespace="7919cda4-65d5-414a-a7ae-6abf5c758ef6"/>
    <xsd:import namespace="1bce8b9f-9d2c-483e-89c2-1ecf008718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19cda4-65d5-414a-a7ae-6abf5c758e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72a0c628-17f6-45d9-ab71-88665321ed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ce8b9f-9d2c-483e-89c2-1ecf008718a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f248027e-4ebc-445d-9674-49da25b05bdc}" ma:internalName="TaxCatchAll" ma:showField="CatchAllData" ma:web="1bce8b9f-9d2c-483e-89c2-1ecf008718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C28F1B8-6BCC-49E7-8609-EF556D4D012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A59DC8-3647-4E9F-AA16-7D64FEEB3A1A}">
  <ds:schemaRefs>
    <ds:schemaRef ds:uri="http://schemas.microsoft.com/office/2006/metadata/properties"/>
    <ds:schemaRef ds:uri="http://schemas.microsoft.com/office/infopath/2007/PartnerControls"/>
    <ds:schemaRef ds:uri="1bce8b9f-9d2c-483e-89c2-1ecf008718af"/>
    <ds:schemaRef ds:uri="http://schemas.microsoft.com/sharepoint/v3"/>
    <ds:schemaRef ds:uri="7919cda4-65d5-414a-a7ae-6abf5c758ef6"/>
  </ds:schemaRefs>
</ds:datastoreItem>
</file>

<file path=customXml/itemProps3.xml><?xml version="1.0" encoding="utf-8"?>
<ds:datastoreItem xmlns:ds="http://schemas.openxmlformats.org/officeDocument/2006/customXml" ds:itemID="{26B99AFD-06A5-4315-B4A5-B66D6F3A5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919cda4-65d5-414a-a7ae-6abf5c758ef6"/>
    <ds:schemaRef ds:uri="1bce8b9f-9d2c-483e-89c2-1ecf008718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9ED7A8-A63D-4317-A8D5-8724B0AD786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agenda</Template>
  <TotalTime>2</TotalTime>
  <Pages>1</Pages>
  <Words>105</Words>
  <Characters>602</Characters>
  <Application>Microsoft Office Word</Application>
  <DocSecurity>4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Dillon, Terri</dc:creator>
  <cp:lastModifiedBy>Baessler, Betina</cp:lastModifiedBy>
  <cp:revision>2</cp:revision>
  <cp:lastPrinted>2017-12-12T02:54:00Z</cp:lastPrinted>
  <dcterms:created xsi:type="dcterms:W3CDTF">2026-10-27T14:26:00Z</dcterms:created>
  <dcterms:modified xsi:type="dcterms:W3CDTF">2026-10-27T14:26:00Z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0x010100573660AD687D8944B1D4135102D5F3EC</vt:lpwstr>
  </property>
  <property fmtid="{D5CDD505-2E9C-101B-9397-08002B2CF9AE}" pid="3" name="MediaServiceImageTags">
    <vt:lpwstr/>
  </property>
</Properties>
</file>